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DB3" w:rsidRPr="00527851" w:rsidRDefault="00FB7DB3" w:rsidP="00FB7DB3">
      <w:pPr>
        <w:pStyle w:val="BookTitle1"/>
      </w:pPr>
      <w:r>
        <w:br/>
      </w:r>
      <w:r>
        <w:br/>
      </w:r>
      <w:r>
        <w:br/>
      </w:r>
      <w:r>
        <w:br/>
      </w:r>
      <w:r>
        <w:br/>
      </w:r>
      <w:r>
        <w:br/>
      </w:r>
      <w:r w:rsidR="004441B5">
        <w:t>Vaginal Hysterectomy with Anterior/Posterior Repair</w:t>
      </w:r>
    </w:p>
    <w:p w:rsidR="00FB7DB3" w:rsidRPr="000E0BEA" w:rsidRDefault="00FB7DB3" w:rsidP="00FB7DB3">
      <w:pPr>
        <w:rPr>
          <w:sz w:val="32"/>
        </w:rPr>
      </w:pPr>
    </w:p>
    <w:p w:rsidR="00FB7DB3" w:rsidRDefault="00FB7DB3" w:rsidP="00FB7DB3">
      <w:pPr>
        <w:pStyle w:val="BOOKTITLE2"/>
      </w:pPr>
      <w:r w:rsidRPr="00527851">
        <w:t xml:space="preserve">Patient </w:t>
      </w:r>
      <w:r>
        <w:t>Information Booklet</w:t>
      </w:r>
    </w:p>
    <w:p w:rsidR="00FB7DB3" w:rsidRDefault="00FB7DB3" w:rsidP="00FB7DB3">
      <w:pPr>
        <w:jc w:val="center"/>
        <w:outlineLvl w:val="0"/>
        <w:rPr>
          <w:b/>
          <w:sz w:val="40"/>
          <w:szCs w:val="40"/>
        </w:rPr>
      </w:pPr>
    </w:p>
    <w:p w:rsidR="00FB7DB3" w:rsidRDefault="00FB7DB3" w:rsidP="00FB7DB3">
      <w:pPr>
        <w:pStyle w:val="BOOKTITLE2"/>
      </w:pPr>
      <w:r w:rsidRPr="00535E07">
        <w:t>Please bring this book to your admission to the Hospita</w:t>
      </w:r>
      <w:r>
        <w:t>l and to all of your appointments</w:t>
      </w:r>
    </w:p>
    <w:p w:rsidR="00FB7DB3" w:rsidRDefault="00FB7DB3" w:rsidP="00FB7DB3">
      <w:pPr>
        <w:jc w:val="center"/>
        <w:rPr>
          <w:b/>
          <w:sz w:val="40"/>
          <w:szCs w:val="40"/>
        </w:rPr>
      </w:pPr>
    </w:p>
    <w:p w:rsidR="00FB7DB3" w:rsidRDefault="00FB7DB3" w:rsidP="00FB7DB3">
      <w:pPr>
        <w:jc w:val="center"/>
        <w:rPr>
          <w:b/>
          <w:sz w:val="40"/>
          <w:szCs w:val="40"/>
        </w:rPr>
      </w:pPr>
    </w:p>
    <w:p w:rsidR="00FB7DB3" w:rsidRPr="00773879" w:rsidRDefault="00FB7DB3" w:rsidP="00FB7DB3">
      <w:pPr>
        <w:pStyle w:val="BOOKTITLE3"/>
      </w:pPr>
      <w:r w:rsidRPr="00773879">
        <w:t xml:space="preserve">For Information Call </w:t>
      </w:r>
    </w:p>
    <w:p w:rsidR="00FB7DB3" w:rsidRPr="00773879" w:rsidRDefault="00FB7DB3" w:rsidP="00FB7DB3">
      <w:pPr>
        <w:pStyle w:val="BOOKTITLE3"/>
      </w:pPr>
      <w:r w:rsidRPr="00773879">
        <w:t>613-721-2000 extension 2920</w:t>
      </w:r>
    </w:p>
    <w:p w:rsidR="00FB7DB3" w:rsidRPr="00773879" w:rsidRDefault="00FB7DB3" w:rsidP="00FB7DB3">
      <w:pPr>
        <w:pStyle w:val="BOOKTITLE3"/>
      </w:pPr>
      <w:r w:rsidRPr="00773879">
        <w:t xml:space="preserve">Between 8:00 a.m. and 4:00 p.m. </w:t>
      </w:r>
    </w:p>
    <w:p w:rsidR="00FB7DB3" w:rsidRPr="00773879" w:rsidRDefault="00FB7DB3" w:rsidP="00FB7DB3">
      <w:pPr>
        <w:pStyle w:val="BOOKTITLE3"/>
      </w:pPr>
      <w:r w:rsidRPr="00773879">
        <w:t>Monday to Friday</w:t>
      </w:r>
    </w:p>
    <w:p w:rsidR="00FB7DB3" w:rsidRDefault="00FB7DB3"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D03911" w:rsidRPr="004065EB" w:rsidRDefault="00D03911" w:rsidP="00D03911">
      <w:pPr>
        <w:rPr>
          <w:b/>
        </w:rPr>
      </w:pPr>
      <w:r w:rsidRPr="00716B79">
        <w:lastRenderedPageBreak/>
        <w:t>This booklet is intended to provide you with information to prepare you for your hospital stay and discharge. Your safety and complete recovery is our priority following your surgery. For this reason, we ask you to follow these instructions</w:t>
      </w:r>
      <w:r>
        <w:t xml:space="preserve">. Please use this booklet as a reference tool for all dates and times and </w:t>
      </w:r>
      <w:r w:rsidRPr="004065EB">
        <w:rPr>
          <w:b/>
        </w:rPr>
        <w:t>bring this booklet with you to all your appointments</w:t>
      </w:r>
      <w:r w:rsidRPr="00716B79">
        <w:t xml:space="preserve"> </w:t>
      </w:r>
      <w:r w:rsidRPr="004065EB">
        <w:rPr>
          <w:b/>
        </w:rPr>
        <w:t>and on your day of surgery.</w:t>
      </w:r>
    </w:p>
    <w:p w:rsidR="00D03911" w:rsidRPr="00716B79" w:rsidRDefault="00D03911" w:rsidP="00D03911"/>
    <w:p w:rsidR="00D03911" w:rsidRPr="00F73E86" w:rsidRDefault="00D03911" w:rsidP="00D03911">
      <w:r w:rsidRPr="00F73E86">
        <w:t xml:space="preserve">Your hospital stay will follow a plan of care called a “Clinical Pathway”. </w:t>
      </w:r>
      <w:r>
        <w:t xml:space="preserve">In this </w:t>
      </w:r>
      <w:r w:rsidRPr="00C50347">
        <w:t>booklet you will find information about your surgery and the patient version of the Total Abdominal Hysterectomy Clinical Pathway.</w:t>
      </w:r>
      <w:r w:rsidRPr="00F73E86">
        <w:t xml:space="preserve"> It has been prepared so that you, your family, and all members of your healthcare team know your plan of care, including what tests, treatments and diet you require as well as the education and planning necessary for discharge.</w:t>
      </w:r>
    </w:p>
    <w:p w:rsidR="00D03911" w:rsidRDefault="00D03911" w:rsidP="008538B5">
      <w:pPr>
        <w:pStyle w:val="Heading10"/>
      </w:pPr>
    </w:p>
    <w:p w:rsidR="008538B5" w:rsidRDefault="008538B5" w:rsidP="008538B5">
      <w:pPr>
        <w:pStyle w:val="Heading10"/>
      </w:pPr>
      <w:r w:rsidRPr="00986EF2">
        <w:t>Vaginal Hysterectomy with Anterior/Posterior Repair</w:t>
      </w:r>
    </w:p>
    <w:p w:rsidR="00D03911" w:rsidRPr="00986EF2" w:rsidRDefault="00D03911" w:rsidP="008538B5">
      <w:pPr>
        <w:pStyle w:val="Heading10"/>
        <w:rPr>
          <w:smallCaps/>
        </w:rPr>
      </w:pPr>
    </w:p>
    <w:p w:rsidR="008538B5" w:rsidRPr="00F73E86" w:rsidRDefault="008538B5" w:rsidP="008538B5">
      <w:r w:rsidRPr="00F73E86">
        <w:t>Your hospital stay will follow a plan of care called a “</w:t>
      </w:r>
      <w:r>
        <w:t>c</w:t>
      </w:r>
      <w:r w:rsidRPr="00F73E86">
        <w:t xml:space="preserve">linical </w:t>
      </w:r>
      <w:r>
        <w:t>p</w:t>
      </w:r>
      <w:r w:rsidRPr="00F73E86">
        <w:t xml:space="preserve">athway”. </w:t>
      </w:r>
      <w:r w:rsidRPr="004770ED">
        <w:t xml:space="preserve">This is the patient version of the </w:t>
      </w:r>
      <w:r>
        <w:t xml:space="preserve">Vaginal Hysterectomy </w:t>
      </w:r>
      <w:r w:rsidRPr="00E064F5">
        <w:t>with</w:t>
      </w:r>
      <w:r>
        <w:t xml:space="preserve"> Anterior/Posterior Repair booklet.</w:t>
      </w:r>
      <w:r w:rsidRPr="00F73E86">
        <w:t xml:space="preserve"> It has been prepared so that you, your family, and all members of your healthcare team know your plan of care, including what tests, treatments and diet you require as well as the education and planning necessary for discharge.</w:t>
      </w:r>
    </w:p>
    <w:p w:rsidR="008538B5" w:rsidRPr="00F73E86" w:rsidRDefault="008538B5" w:rsidP="008538B5"/>
    <w:p w:rsidR="008538B5" w:rsidRPr="00F73E86" w:rsidRDefault="008538B5" w:rsidP="008538B5">
      <w:r w:rsidRPr="00F73E86">
        <w:t xml:space="preserve">The patient version of the </w:t>
      </w:r>
      <w:r w:rsidRPr="00E064F5">
        <w:t>Vaginal Hysterectomy Anterior/Posterior Repair</w:t>
      </w:r>
      <w:r>
        <w:t xml:space="preserve"> booklet </w:t>
      </w:r>
      <w:r w:rsidRPr="00F73E86">
        <w:t>gives you an idea of what to expect from when you get to the hospital until discharge.</w:t>
      </w:r>
    </w:p>
    <w:p w:rsidR="008538B5" w:rsidRPr="00F73E86" w:rsidRDefault="008538B5" w:rsidP="008538B5"/>
    <w:p w:rsidR="008538B5" w:rsidRDefault="008538B5" w:rsidP="008538B5">
      <w:r w:rsidRPr="00F73E86">
        <w:t>Once you and/or your family have read the information</w:t>
      </w:r>
      <w:r>
        <w:t>, please feel free to ask your N</w:t>
      </w:r>
      <w:r w:rsidRPr="00F73E86">
        <w:t>urse or other members of the healthcare team any questions.</w:t>
      </w:r>
    </w:p>
    <w:p w:rsidR="00D03911" w:rsidRDefault="00D03911" w:rsidP="008538B5"/>
    <w:p w:rsidR="00D03911" w:rsidRPr="00D25511" w:rsidRDefault="00D03911" w:rsidP="00D03911">
      <w:pPr>
        <w:pStyle w:val="Heading10"/>
      </w:pPr>
      <w:r w:rsidRPr="00D25511">
        <w:t>What happens at the pre-operative assessment visit?</w:t>
      </w:r>
    </w:p>
    <w:p w:rsidR="00D03911" w:rsidRPr="00B62E2E" w:rsidRDefault="00D03911" w:rsidP="00D03911"/>
    <w:p w:rsidR="00D03911" w:rsidRPr="003F1514" w:rsidRDefault="00D03911" w:rsidP="00D03911">
      <w:r w:rsidRPr="003F1514">
        <w:t xml:space="preserve">Your visit to the Pre-operative Assessment Clinic (POAC) may involve a 4 to 6 hour visit </w:t>
      </w:r>
      <w:r>
        <w:t>to</w:t>
      </w:r>
      <w:r w:rsidRPr="003F1514">
        <w:t xml:space="preserve"> the hospital.</w:t>
      </w:r>
      <w:r>
        <w:t xml:space="preserve"> </w:t>
      </w:r>
      <w:r w:rsidRPr="003F1514">
        <w:t xml:space="preserve">It is important and mandatory to attend this </w:t>
      </w:r>
      <w:r w:rsidR="00F73439" w:rsidRPr="003F1514">
        <w:t>appointment,</w:t>
      </w:r>
      <w:r w:rsidRPr="003F1514">
        <w:t xml:space="preserve"> or your surgery will be postponed or cancelled. In the clinic you will be officially registered for your hospital admission and a nursing assessment and pre-operative tests will be perfo</w:t>
      </w:r>
      <w:r>
        <w:t>rmed. These tests may include:</w:t>
      </w:r>
    </w:p>
    <w:p w:rsidR="00D03911" w:rsidRPr="003F1514" w:rsidRDefault="00D03911" w:rsidP="00D03911"/>
    <w:p w:rsidR="00D03911" w:rsidRPr="003F1514" w:rsidRDefault="00D03911" w:rsidP="00D03911">
      <w:pPr>
        <w:pStyle w:val="ListParagraph"/>
        <w:numPr>
          <w:ilvl w:val="0"/>
          <w:numId w:val="4"/>
        </w:numPr>
      </w:pPr>
      <w:r w:rsidRPr="003F1514">
        <w:t>X-rays</w:t>
      </w:r>
    </w:p>
    <w:p w:rsidR="00D03911" w:rsidRPr="003F1514" w:rsidRDefault="00D03911" w:rsidP="00D03911">
      <w:pPr>
        <w:pStyle w:val="ListParagraph"/>
        <w:numPr>
          <w:ilvl w:val="0"/>
          <w:numId w:val="4"/>
        </w:numPr>
      </w:pPr>
      <w:r w:rsidRPr="003F1514">
        <w:t>Blood and urine tests</w:t>
      </w:r>
    </w:p>
    <w:p w:rsidR="00D03911" w:rsidRPr="003F1514" w:rsidRDefault="00D03911" w:rsidP="00D03911">
      <w:pPr>
        <w:pStyle w:val="ListParagraph"/>
        <w:numPr>
          <w:ilvl w:val="0"/>
          <w:numId w:val="4"/>
        </w:numPr>
      </w:pPr>
      <w:r w:rsidRPr="003F1514">
        <w:t>ECG (electrocardiogram)</w:t>
      </w:r>
    </w:p>
    <w:p w:rsidR="00D03911" w:rsidRPr="003F1514" w:rsidRDefault="00D03911" w:rsidP="00D03911"/>
    <w:p w:rsidR="00D03911" w:rsidRPr="003F1514" w:rsidRDefault="00D03911" w:rsidP="00D03911">
      <w:r w:rsidRPr="003F1514">
        <w:t xml:space="preserve">You will be given information about your hospital stay. The Nurse will take your health history and ask you to review your consent for surgery. The most important </w:t>
      </w:r>
      <w:r w:rsidRPr="003F1514">
        <w:lastRenderedPageBreak/>
        <w:t>things you will learn during your visit to Pre-operative Assessment Clinic (POAC) are:</w:t>
      </w:r>
    </w:p>
    <w:p w:rsidR="00D03911" w:rsidRPr="003F1514" w:rsidRDefault="00D03911" w:rsidP="00D03911"/>
    <w:p w:rsidR="00D03911" w:rsidRPr="003F1514" w:rsidRDefault="00D03911" w:rsidP="00D03911">
      <w:pPr>
        <w:pStyle w:val="ListParagraph"/>
        <w:numPr>
          <w:ilvl w:val="0"/>
          <w:numId w:val="4"/>
        </w:numPr>
      </w:pPr>
      <w:r w:rsidRPr="003F1514">
        <w:t>The date and place for your hospital admission</w:t>
      </w:r>
    </w:p>
    <w:p w:rsidR="00D03911" w:rsidRPr="003F1514" w:rsidRDefault="00D03911" w:rsidP="00D03911">
      <w:pPr>
        <w:pStyle w:val="ListParagraph"/>
        <w:numPr>
          <w:ilvl w:val="0"/>
          <w:numId w:val="4"/>
        </w:numPr>
      </w:pPr>
      <w:r w:rsidRPr="003F1514">
        <w:t>How to prepare for your surgery</w:t>
      </w:r>
    </w:p>
    <w:p w:rsidR="00D03911" w:rsidRPr="003F1514" w:rsidRDefault="00D03911" w:rsidP="00D03911">
      <w:pPr>
        <w:pStyle w:val="ListParagraph"/>
        <w:numPr>
          <w:ilvl w:val="0"/>
          <w:numId w:val="4"/>
        </w:numPr>
      </w:pPr>
      <w:r w:rsidRPr="003F1514">
        <w:t>Deep breathing exercises and ankle exercises</w:t>
      </w:r>
    </w:p>
    <w:p w:rsidR="00D03911" w:rsidRPr="003F1514" w:rsidRDefault="00D03911" w:rsidP="00D03911"/>
    <w:p w:rsidR="00D03911" w:rsidRPr="003F1514" w:rsidRDefault="00D03911" w:rsidP="00D03911">
      <w:r w:rsidRPr="003F1514">
        <w:t>You may see other healthcare professionals during your Pre-operative Assessment Clinic (POAC) visit, if requested by your Surgeon. These may include:</w:t>
      </w:r>
    </w:p>
    <w:p w:rsidR="00D03911" w:rsidRPr="003F1514" w:rsidRDefault="00D03911" w:rsidP="00D03911"/>
    <w:p w:rsidR="00D03911" w:rsidRPr="003F1514" w:rsidRDefault="00D03911" w:rsidP="00D03911">
      <w:pPr>
        <w:pStyle w:val="ListParagraph"/>
        <w:numPr>
          <w:ilvl w:val="0"/>
          <w:numId w:val="4"/>
        </w:numPr>
      </w:pPr>
      <w:r w:rsidRPr="003F1514">
        <w:t>An</w:t>
      </w:r>
      <w:r>
        <w:t>esthesiologist</w:t>
      </w:r>
    </w:p>
    <w:p w:rsidR="00D03911" w:rsidRPr="003F1514" w:rsidRDefault="00D03911" w:rsidP="00D03911">
      <w:pPr>
        <w:pStyle w:val="ListParagraph"/>
        <w:numPr>
          <w:ilvl w:val="0"/>
          <w:numId w:val="4"/>
        </w:numPr>
      </w:pPr>
      <w:r w:rsidRPr="003F1514">
        <w:t>Medical Doctor</w:t>
      </w:r>
    </w:p>
    <w:p w:rsidR="00D03911" w:rsidRPr="003F1514" w:rsidRDefault="00D03911" w:rsidP="00D03911">
      <w:pPr>
        <w:pStyle w:val="ListParagraph"/>
        <w:numPr>
          <w:ilvl w:val="0"/>
          <w:numId w:val="4"/>
        </w:numPr>
      </w:pPr>
      <w:r w:rsidRPr="003F1514">
        <w:t>Community Care Case Manager</w:t>
      </w:r>
    </w:p>
    <w:p w:rsidR="00D03911" w:rsidRPr="003F1514" w:rsidRDefault="00D03911" w:rsidP="00D03911">
      <w:pPr>
        <w:pStyle w:val="ListParagraph"/>
        <w:numPr>
          <w:ilvl w:val="0"/>
          <w:numId w:val="4"/>
        </w:numPr>
      </w:pPr>
      <w:r w:rsidRPr="003F1514">
        <w:t>Social Worker</w:t>
      </w:r>
    </w:p>
    <w:p w:rsidR="00D03911" w:rsidRPr="003F1514" w:rsidRDefault="00D03911" w:rsidP="00D03911">
      <w:pPr>
        <w:pStyle w:val="ListParagraph"/>
        <w:numPr>
          <w:ilvl w:val="0"/>
          <w:numId w:val="4"/>
        </w:numPr>
      </w:pPr>
      <w:r w:rsidRPr="003F1514">
        <w:t>Dietician</w:t>
      </w:r>
    </w:p>
    <w:p w:rsidR="00D03911" w:rsidRDefault="00D03911" w:rsidP="00D03911"/>
    <w:p w:rsidR="00D03911" w:rsidRDefault="00D03911" w:rsidP="00D03911">
      <w:r w:rsidRPr="003F1514">
        <w:t>Please bring the following to your Pre-operative Assessment Clinic (POAC) appointment:</w:t>
      </w:r>
    </w:p>
    <w:p w:rsidR="00D03911" w:rsidRPr="00C26083" w:rsidRDefault="00D03911" w:rsidP="00D03911">
      <w:pPr>
        <w:rPr>
          <w:sz w:val="16"/>
          <w:szCs w:val="16"/>
        </w:rPr>
      </w:pPr>
    </w:p>
    <w:p w:rsidR="00D03911" w:rsidRPr="008436F2" w:rsidRDefault="00D03911" w:rsidP="00D03911">
      <w:pPr>
        <w:pStyle w:val="ListParagraph"/>
        <w:numPr>
          <w:ilvl w:val="0"/>
          <w:numId w:val="4"/>
        </w:numPr>
      </w:pPr>
      <w:r w:rsidRPr="008436F2">
        <w:t xml:space="preserve">All your current medications in the proper bottles, including </w:t>
      </w:r>
      <w:r>
        <w:t>non-prescription medications (creams, eye drops, puffers, lotions, vitamins and herbal products)</w:t>
      </w:r>
    </w:p>
    <w:p w:rsidR="00D03911" w:rsidRPr="003F1514" w:rsidRDefault="00D03911" w:rsidP="00D03911">
      <w:pPr>
        <w:pStyle w:val="ListParagraph"/>
        <w:numPr>
          <w:ilvl w:val="0"/>
          <w:numId w:val="4"/>
        </w:numPr>
      </w:pPr>
      <w:r w:rsidRPr="003F1514">
        <w:t>A list of aller</w:t>
      </w:r>
      <w:r>
        <w:t>gies including type of reaction</w:t>
      </w:r>
    </w:p>
    <w:p w:rsidR="00D03911" w:rsidRPr="008436F2" w:rsidRDefault="00D03911" w:rsidP="00D03911">
      <w:pPr>
        <w:pStyle w:val="ListParagraph"/>
        <w:numPr>
          <w:ilvl w:val="0"/>
          <w:numId w:val="4"/>
        </w:numPr>
      </w:pPr>
      <w:r w:rsidRPr="008436F2">
        <w:t>Provincial health insurance card and proof of any additional health</w:t>
      </w:r>
      <w:r>
        <w:t xml:space="preserve"> insurance</w:t>
      </w:r>
    </w:p>
    <w:p w:rsidR="00D03911" w:rsidRPr="008436F2" w:rsidRDefault="00D03911" w:rsidP="00D03911">
      <w:pPr>
        <w:pStyle w:val="ListParagraph"/>
        <w:numPr>
          <w:ilvl w:val="0"/>
          <w:numId w:val="4"/>
        </w:numPr>
      </w:pPr>
      <w:r w:rsidRPr="008436F2">
        <w:t xml:space="preserve">Your substitute decision maker if they have signed the </w:t>
      </w:r>
      <w:r>
        <w:t>consent for you</w:t>
      </w:r>
    </w:p>
    <w:p w:rsidR="00D03911" w:rsidRPr="003F1514" w:rsidRDefault="00D03911" w:rsidP="00D03911">
      <w:pPr>
        <w:pStyle w:val="ListParagraph"/>
        <w:numPr>
          <w:ilvl w:val="0"/>
          <w:numId w:val="4"/>
        </w:numPr>
      </w:pPr>
      <w:r w:rsidRPr="003F1514">
        <w:t>Y</w:t>
      </w:r>
      <w:r>
        <w:t>our reading glasses if required</w:t>
      </w:r>
    </w:p>
    <w:p w:rsidR="00D03911" w:rsidRPr="003F1514" w:rsidRDefault="00D03911" w:rsidP="00D03911">
      <w:pPr>
        <w:pStyle w:val="ListParagraph"/>
        <w:numPr>
          <w:ilvl w:val="0"/>
          <w:numId w:val="4"/>
        </w:numPr>
      </w:pPr>
      <w:r w:rsidRPr="003F1514">
        <w:t>A translator if you have difficulty un</w:t>
      </w:r>
      <w:r>
        <w:t>derstanding or speaking English</w:t>
      </w:r>
    </w:p>
    <w:p w:rsidR="00D03911" w:rsidRPr="003F1514" w:rsidRDefault="00D03911" w:rsidP="00D03911">
      <w:pPr>
        <w:pStyle w:val="ListParagraph"/>
        <w:numPr>
          <w:ilvl w:val="0"/>
          <w:numId w:val="4"/>
        </w:numPr>
      </w:pPr>
      <w:r w:rsidRPr="003F1514">
        <w:t>We recommen</w:t>
      </w:r>
      <w:r>
        <w:t>d that you bring one</w:t>
      </w:r>
      <w:r w:rsidRPr="003F1514">
        <w:t xml:space="preserve"> family member or friend with you to your appointment</w:t>
      </w:r>
      <w:r>
        <w:t xml:space="preserve"> who will assist you in your care</w:t>
      </w:r>
      <w:r w:rsidRPr="003F1514">
        <w:t xml:space="preserve">. This person has to be able to accompany you to your various appointments in the hospital. </w:t>
      </w:r>
      <w:r>
        <w:t xml:space="preserve"> There is some walking involved.</w:t>
      </w:r>
    </w:p>
    <w:p w:rsidR="00D03911" w:rsidRPr="003F1514" w:rsidRDefault="00D03911" w:rsidP="00D03911"/>
    <w:p w:rsidR="00D03911" w:rsidRPr="003F1514" w:rsidRDefault="00D03911" w:rsidP="00D03911">
      <w:r w:rsidRPr="003F1514">
        <w:t xml:space="preserve">You will be asked if you smoke or consume alcohol on a regular basis. </w:t>
      </w:r>
    </w:p>
    <w:p w:rsidR="00D03911" w:rsidRDefault="00D03911" w:rsidP="008538B5"/>
    <w:p w:rsidR="00D03911" w:rsidRPr="000E6CF6" w:rsidRDefault="00D03911" w:rsidP="00D03911">
      <w:pPr>
        <w:pStyle w:val="Heading10"/>
        <w:rPr>
          <w:lang w:val="fr-FR"/>
        </w:rPr>
      </w:pPr>
      <w:smartTag w:uri="urn:schemas-microsoft-com:office:smarttags" w:element="stockticker">
        <w:r w:rsidRPr="000E6CF6">
          <w:rPr>
            <w:lang w:val="fr-FR"/>
          </w:rPr>
          <w:t>MRSA</w:t>
        </w:r>
      </w:smartTag>
      <w:r>
        <w:rPr>
          <w:lang w:val="fr-FR"/>
        </w:rPr>
        <w:t xml:space="preserve"> (Methicillin </w:t>
      </w:r>
      <w:r w:rsidRPr="000E6CF6">
        <w:rPr>
          <w:lang w:val="fr-FR"/>
        </w:rPr>
        <w:t xml:space="preserve">- Resistant Staph Aureus) </w:t>
      </w:r>
    </w:p>
    <w:p w:rsidR="00D03911" w:rsidRPr="000E6CF6" w:rsidRDefault="00D03911" w:rsidP="00D03911">
      <w:pPr>
        <w:rPr>
          <w:u w:val="single"/>
          <w:lang w:val="fr-FR"/>
        </w:rPr>
      </w:pPr>
    </w:p>
    <w:p w:rsidR="00D03911" w:rsidRPr="003F1514" w:rsidRDefault="00D03911" w:rsidP="00D03911">
      <w:r w:rsidRPr="003F1514">
        <w:t>Today, many hospitals in Canada and around the world are dealing with bacteri</w:t>
      </w:r>
      <w:r>
        <w:t>um</w:t>
      </w:r>
      <w:r w:rsidRPr="003F1514">
        <w:t xml:space="preserve"> which no longer responds to many antibiotics.</w:t>
      </w:r>
      <w:r>
        <w:t xml:space="preserve"> </w:t>
      </w:r>
      <w:r w:rsidRPr="003F1514">
        <w:t>Queensway Carleton Hospital</w:t>
      </w:r>
      <w:r>
        <w:t xml:space="preserve"> </w:t>
      </w:r>
      <w:r w:rsidRPr="003F1514">
        <w:t>is taking steps to prevent and contr</w:t>
      </w:r>
      <w:r>
        <w:t>ol antibiotic resistant bacterium</w:t>
      </w:r>
      <w:r w:rsidRPr="003F1514">
        <w:t>.</w:t>
      </w:r>
      <w:r>
        <w:t xml:space="preserve"> This bacterium</w:t>
      </w:r>
      <w:r w:rsidRPr="003F1514">
        <w:t xml:space="preserve"> does not cause problems in healthy people, but it can cause infections in people who have weakened immune systems or have had major surgery.</w:t>
      </w:r>
      <w:r>
        <w:t xml:space="preserve"> </w:t>
      </w:r>
      <w:r w:rsidRPr="003F1514">
        <w:t xml:space="preserve">If you </w:t>
      </w:r>
      <w:r w:rsidRPr="003F1514">
        <w:lastRenderedPageBreak/>
        <w:t>have stayed overnight in a health</w:t>
      </w:r>
      <w:r>
        <w:t xml:space="preserve"> </w:t>
      </w:r>
      <w:r w:rsidRPr="003F1514">
        <w:t xml:space="preserve">care facility within the last year, you will be screened for this </w:t>
      </w:r>
      <w:r>
        <w:t>at the time of your POAC visit.</w:t>
      </w:r>
    </w:p>
    <w:p w:rsidR="00D03911" w:rsidRPr="003F1514" w:rsidRDefault="00D03911" w:rsidP="00D03911"/>
    <w:p w:rsidR="00D03911" w:rsidRPr="00D25511" w:rsidRDefault="00D03911" w:rsidP="00D03911">
      <w:pPr>
        <w:pStyle w:val="Heading10"/>
      </w:pPr>
      <w:r w:rsidRPr="00D25511">
        <w:t xml:space="preserve">Family contact: </w:t>
      </w:r>
    </w:p>
    <w:p w:rsidR="00D03911" w:rsidRPr="003F1514" w:rsidRDefault="00D03911" w:rsidP="00D03911">
      <w:pPr>
        <w:rPr>
          <w:b/>
        </w:rPr>
      </w:pPr>
    </w:p>
    <w:p w:rsidR="00D03911" w:rsidRDefault="00D03911" w:rsidP="00D03911">
      <w:r w:rsidRPr="003F1514">
        <w:t>Please discuss and decide with your family who will be the p</w:t>
      </w:r>
      <w:r>
        <w:t>rimary “contact” pe</w:t>
      </w:r>
      <w:r w:rsidRPr="003F1514">
        <w:t>rson.</w:t>
      </w:r>
      <w:r>
        <w:t xml:space="preserve"> </w:t>
      </w:r>
      <w:r w:rsidRPr="003F1514">
        <w:t>This should be the only person to phone the hospital staff regarding</w:t>
      </w:r>
      <w:r>
        <w:t xml:space="preserve"> </w:t>
      </w:r>
      <w:r w:rsidRPr="003F1514">
        <w:t>your condition. This person can further contact the rest of your family and/or</w:t>
      </w:r>
      <w:r>
        <w:t xml:space="preserve"> </w:t>
      </w:r>
      <w:r w:rsidRPr="003F1514">
        <w:t xml:space="preserve">friends. </w:t>
      </w:r>
      <w:r>
        <w:t>T</w:t>
      </w:r>
      <w:r w:rsidRPr="003F1514">
        <w:t>his name will be written on the cha</w:t>
      </w:r>
      <w:r>
        <w:t xml:space="preserve">rt. Please let your family and </w:t>
      </w:r>
      <w:r w:rsidRPr="003F1514">
        <w:t>friends know who this person is.</w:t>
      </w:r>
    </w:p>
    <w:p w:rsidR="00D03911" w:rsidRDefault="00D03911" w:rsidP="00D03911">
      <w:pPr>
        <w:rPr>
          <w:b/>
        </w:rPr>
      </w:pPr>
    </w:p>
    <w:p w:rsidR="00D03911" w:rsidRPr="003F1514" w:rsidRDefault="00D03911" w:rsidP="00D03911">
      <w:r w:rsidRPr="003F1514">
        <w:rPr>
          <w:b/>
        </w:rPr>
        <w:t>My family contact is:</w:t>
      </w:r>
      <w:r>
        <w:rPr>
          <w:b/>
        </w:rPr>
        <w:tab/>
      </w:r>
      <w:r>
        <w:rPr>
          <w:b/>
        </w:rPr>
        <w:tab/>
      </w:r>
      <w:r w:rsidRPr="003F1514">
        <w:rPr>
          <w:b/>
        </w:rPr>
        <w:t>____________</w:t>
      </w:r>
      <w:r>
        <w:rPr>
          <w:b/>
        </w:rPr>
        <w:t>________________________</w:t>
      </w:r>
    </w:p>
    <w:p w:rsidR="00D03911" w:rsidRPr="003F1514" w:rsidRDefault="00D03911" w:rsidP="00D03911"/>
    <w:p w:rsidR="00D03911" w:rsidRPr="003F1514" w:rsidRDefault="00D03911" w:rsidP="00D03911">
      <w:r w:rsidRPr="003F1514">
        <w:t>Phone number</w:t>
      </w:r>
      <w:r>
        <w:t>s</w:t>
      </w:r>
      <w:r w:rsidRPr="003F1514">
        <w:t>:</w:t>
      </w:r>
      <w:r>
        <w:tab/>
      </w:r>
      <w:r w:rsidRPr="003F1514">
        <w:t>Home:</w:t>
      </w:r>
      <w:r>
        <w:tab/>
        <w:t>____________________________________</w:t>
      </w:r>
    </w:p>
    <w:p w:rsidR="00D03911" w:rsidRPr="003F1514" w:rsidRDefault="00D03911" w:rsidP="00D03911"/>
    <w:p w:rsidR="00D03911" w:rsidRPr="003F1514" w:rsidRDefault="00D03911" w:rsidP="00D03911">
      <w:r>
        <w:tab/>
      </w:r>
      <w:r>
        <w:tab/>
      </w:r>
      <w:r>
        <w:tab/>
      </w:r>
      <w:r w:rsidRPr="003F1514">
        <w:t>Work:</w:t>
      </w:r>
      <w:r>
        <w:tab/>
      </w:r>
      <w:r w:rsidRPr="003F1514">
        <w:t>_______________________________</w:t>
      </w:r>
      <w:r>
        <w:t>_____</w:t>
      </w:r>
    </w:p>
    <w:p w:rsidR="00D03911" w:rsidRPr="003F1514" w:rsidRDefault="00D03911" w:rsidP="00D03911"/>
    <w:p w:rsidR="00D03911" w:rsidRPr="003F1514" w:rsidRDefault="00D03911" w:rsidP="00D03911">
      <w:r>
        <w:tab/>
      </w:r>
      <w:r>
        <w:tab/>
      </w:r>
      <w:r>
        <w:tab/>
      </w:r>
      <w:r w:rsidRPr="003F1514">
        <w:t>Cell:</w:t>
      </w:r>
      <w:r>
        <w:tab/>
      </w:r>
      <w:r>
        <w:tab/>
        <w:t>____________________________________</w:t>
      </w:r>
    </w:p>
    <w:p w:rsidR="00D03911" w:rsidRDefault="00D03911" w:rsidP="008538B5"/>
    <w:p w:rsidR="00880949" w:rsidRPr="00D25511" w:rsidRDefault="00880949" w:rsidP="00880949">
      <w:pPr>
        <w:pStyle w:val="Heading10"/>
      </w:pPr>
      <w:r w:rsidRPr="00D25511">
        <w:t>Where do I go for my pre-operative assessment visit?</w:t>
      </w:r>
    </w:p>
    <w:p w:rsidR="00880949" w:rsidRDefault="00880949" w:rsidP="00880949">
      <w:pPr>
        <w:rPr>
          <w:lang w:val="en-CA"/>
        </w:rPr>
      </w:pPr>
    </w:p>
    <w:p w:rsidR="00880949" w:rsidRDefault="00880949" w:rsidP="00880949">
      <w:r>
        <w:t>Report to Queensway Carleton Hospital main lobby Information D</w:t>
      </w:r>
      <w:r w:rsidRPr="003F1514">
        <w:t>esk. You will be directed to the Patient Registration Department to be registered and then to Pre-operative Assessment Clinic (POAC).</w:t>
      </w:r>
    </w:p>
    <w:p w:rsidR="00880949" w:rsidRDefault="00880949" w:rsidP="00880949">
      <w:pPr>
        <w:rPr>
          <w:b/>
          <w:i/>
        </w:rPr>
      </w:pPr>
    </w:p>
    <w:p w:rsidR="00880949" w:rsidRPr="00D25511" w:rsidRDefault="00880949" w:rsidP="00880949">
      <w:pPr>
        <w:pStyle w:val="Heading10"/>
      </w:pPr>
      <w:r w:rsidRPr="00D25511">
        <w:t>When is my appointment?</w:t>
      </w:r>
    </w:p>
    <w:p w:rsidR="00880949" w:rsidRPr="00144D50" w:rsidRDefault="00880949" w:rsidP="00880949">
      <w:r w:rsidRPr="003F1514">
        <w:t xml:space="preserve">The </w:t>
      </w:r>
      <w:r>
        <w:t>Queensway Carleton Hospital Operating Room Scheduling</w:t>
      </w:r>
      <w:r w:rsidRPr="003F1514">
        <w:t xml:space="preserve"> Department will notify you at ho</w:t>
      </w:r>
      <w:r>
        <w:t xml:space="preserve">me of your appointment at </w:t>
      </w:r>
      <w:r w:rsidRPr="003F1514">
        <w:t>Pre-operative Assessment Clinic (POAC)</w:t>
      </w:r>
      <w:r>
        <w:t>.</w:t>
      </w:r>
    </w:p>
    <w:p w:rsidR="00880949" w:rsidRDefault="00880949" w:rsidP="00880949">
      <w:pPr>
        <w:rPr>
          <w:rFonts w:ascii="Times New Roman" w:hAnsi="Times New Roman"/>
        </w:rPr>
      </w:pPr>
      <w:r w:rsidRPr="00207C3D">
        <w:t xml:space="preserve">If you have any questions about your appointment please call the </w:t>
      </w:r>
      <w:r>
        <w:t>Operating Room Scheduling</w:t>
      </w:r>
      <w:r w:rsidRPr="00207C3D">
        <w:t xml:space="preserve"> Department</w:t>
      </w:r>
      <w:r>
        <w:t xml:space="preserve">, </w:t>
      </w:r>
      <w:r w:rsidRPr="00207C3D">
        <w:t>Monday to Friday</w:t>
      </w:r>
      <w:r>
        <w:t>,</w:t>
      </w:r>
      <w:r w:rsidRPr="00207C3D">
        <w:t xml:space="preserve"> 8 </w:t>
      </w:r>
      <w:r>
        <w:t>a.m.</w:t>
      </w:r>
      <w:r w:rsidRPr="00207C3D">
        <w:t xml:space="preserve"> to 4 </w:t>
      </w:r>
      <w:r>
        <w:t>p.m.</w:t>
      </w:r>
      <w:r w:rsidRPr="00207C3D">
        <w:t xml:space="preserve"> at </w:t>
      </w:r>
      <w:r>
        <w:t>(</w:t>
      </w:r>
      <w:r w:rsidRPr="00207C3D">
        <w:t>613</w:t>
      </w:r>
      <w:r>
        <w:t xml:space="preserve">) </w:t>
      </w:r>
      <w:r w:rsidRPr="00207C3D">
        <w:t>721-2000</w:t>
      </w:r>
      <w:r>
        <w:t>,</w:t>
      </w:r>
      <w:r w:rsidRPr="00207C3D">
        <w:t xml:space="preserve"> ext. 2614.</w:t>
      </w:r>
    </w:p>
    <w:p w:rsidR="00880949" w:rsidRPr="00207C3D" w:rsidRDefault="00880949" w:rsidP="00880949">
      <w:r w:rsidRPr="00207C3D">
        <w:t>Your date of surgery is:  _____________________________________</w:t>
      </w:r>
      <w:r>
        <w:t>___</w:t>
      </w:r>
    </w:p>
    <w:p w:rsidR="00880949" w:rsidRDefault="00880949" w:rsidP="00880949"/>
    <w:p w:rsidR="00880949" w:rsidRPr="00207C3D" w:rsidRDefault="00880949" w:rsidP="00880949">
      <w:r w:rsidRPr="00207C3D">
        <w:t xml:space="preserve">Call </w:t>
      </w:r>
      <w:r>
        <w:t>the Queensway Carleton Hospital</w:t>
      </w:r>
      <w:r w:rsidRPr="00207C3D">
        <w:t xml:space="preserve"> </w:t>
      </w:r>
      <w:r>
        <w:t>Operating Room</w:t>
      </w:r>
      <w:r w:rsidRPr="00207C3D">
        <w:t xml:space="preserve"> Scheduling Department </w:t>
      </w:r>
      <w:r>
        <w:t xml:space="preserve">on the day </w:t>
      </w:r>
      <w:r w:rsidRPr="00207C3D">
        <w:t xml:space="preserve">before </w:t>
      </w:r>
      <w:r>
        <w:t xml:space="preserve">your </w:t>
      </w:r>
      <w:r w:rsidRPr="00207C3D">
        <w:t xml:space="preserve">surgery </w:t>
      </w:r>
      <w:r>
        <w:t xml:space="preserve">is scheduled </w:t>
      </w:r>
      <w:r w:rsidRPr="00207C3D">
        <w:t xml:space="preserve">to </w:t>
      </w:r>
      <w:r>
        <w:t xml:space="preserve">get the time for your admission. </w:t>
      </w:r>
      <w:r w:rsidRPr="00207C3D">
        <w:t xml:space="preserve">The number to call is </w:t>
      </w:r>
      <w:r>
        <w:t>(</w:t>
      </w:r>
      <w:r w:rsidRPr="00207C3D">
        <w:t>613</w:t>
      </w:r>
      <w:r>
        <w:t xml:space="preserve">) </w:t>
      </w:r>
      <w:r w:rsidRPr="00207C3D">
        <w:t xml:space="preserve">721-4840 between 11 </w:t>
      </w:r>
      <w:r>
        <w:t>a.m.</w:t>
      </w:r>
      <w:r w:rsidRPr="00207C3D">
        <w:t xml:space="preserve"> and 3 </w:t>
      </w:r>
      <w:r>
        <w:t>p.m., Monday through Friday</w:t>
      </w:r>
      <w:r w:rsidRPr="00207C3D">
        <w:t>.</w:t>
      </w:r>
    </w:p>
    <w:p w:rsidR="00880949" w:rsidRPr="00207C3D" w:rsidRDefault="00880949" w:rsidP="00880949">
      <w:r w:rsidRPr="00207C3D">
        <w:t>Call for your admission time on</w:t>
      </w:r>
      <w:r>
        <w:t>:</w:t>
      </w:r>
      <w:r w:rsidRPr="00207C3D">
        <w:t xml:space="preserve"> </w:t>
      </w:r>
      <w:r>
        <w:t xml:space="preserve"> </w:t>
      </w:r>
      <w:r w:rsidRPr="00207C3D">
        <w:t>_____________________________</w:t>
      </w:r>
      <w:r>
        <w:t>____</w:t>
      </w:r>
    </w:p>
    <w:p w:rsidR="00880949" w:rsidRDefault="00880949" w:rsidP="00880949">
      <w:pPr>
        <w:rPr>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sz w:val="24"/>
          <w:szCs w:val="24"/>
        </w:rPr>
        <w:t>(yy/mm/dd)</w:t>
      </w:r>
    </w:p>
    <w:p w:rsidR="00880949" w:rsidRDefault="00880949" w:rsidP="00880949">
      <w:pPr>
        <w:rPr>
          <w:b/>
        </w:rPr>
      </w:pPr>
      <w:r w:rsidRPr="00DA6EEA">
        <w:rPr>
          <w:b/>
        </w:rPr>
        <w:t>On the day of your Pre</w:t>
      </w:r>
      <w:r>
        <w:rPr>
          <w:b/>
        </w:rPr>
        <w:t>-</w:t>
      </w:r>
      <w:r w:rsidRPr="00DA6EEA">
        <w:rPr>
          <w:b/>
        </w:rPr>
        <w:t>Op</w:t>
      </w:r>
      <w:r>
        <w:rPr>
          <w:b/>
        </w:rPr>
        <w:t xml:space="preserve">erative </w:t>
      </w:r>
      <w:r w:rsidRPr="00DA6EEA">
        <w:rPr>
          <w:b/>
        </w:rPr>
        <w:t xml:space="preserve">Assessment Clinic </w:t>
      </w:r>
      <w:r>
        <w:rPr>
          <w:b/>
        </w:rPr>
        <w:t xml:space="preserve">visit </w:t>
      </w:r>
      <w:r w:rsidRPr="00DA6EEA">
        <w:rPr>
          <w:b/>
        </w:rPr>
        <w:t xml:space="preserve">we advise you to purchase 2 scrub brushes of Chlorhexidine </w:t>
      </w:r>
      <w:r>
        <w:rPr>
          <w:b/>
        </w:rPr>
        <w:t xml:space="preserve">4% </w:t>
      </w:r>
      <w:r w:rsidRPr="00DA6EEA">
        <w:rPr>
          <w:b/>
        </w:rPr>
        <w:t xml:space="preserve">soap.  They can be </w:t>
      </w:r>
      <w:r w:rsidRPr="00DA6EEA">
        <w:rPr>
          <w:b/>
        </w:rPr>
        <w:lastRenderedPageBreak/>
        <w:t>purchased at the Q</w:t>
      </w:r>
      <w:r>
        <w:rPr>
          <w:b/>
        </w:rPr>
        <w:t xml:space="preserve">ueensway </w:t>
      </w:r>
      <w:r w:rsidRPr="00DA6EEA">
        <w:rPr>
          <w:b/>
        </w:rPr>
        <w:t>C</w:t>
      </w:r>
      <w:r>
        <w:rPr>
          <w:b/>
        </w:rPr>
        <w:t xml:space="preserve">arlton </w:t>
      </w:r>
      <w:r w:rsidRPr="00DA6EEA">
        <w:rPr>
          <w:b/>
        </w:rPr>
        <w:t>H</w:t>
      </w:r>
      <w:r>
        <w:rPr>
          <w:b/>
        </w:rPr>
        <w:t>ospital</w:t>
      </w:r>
      <w:r w:rsidRPr="00DA6EEA">
        <w:rPr>
          <w:b/>
        </w:rPr>
        <w:t xml:space="preserve"> Gift Box on the main floor next to the front lobby.</w:t>
      </w:r>
    </w:p>
    <w:p w:rsidR="00880949" w:rsidRDefault="00880949" w:rsidP="00880949"/>
    <w:p w:rsidR="00880949" w:rsidRPr="002A4B51" w:rsidRDefault="00880949" w:rsidP="00880949">
      <w:r>
        <w:t xml:space="preserve">QCH </w:t>
      </w:r>
      <w:r w:rsidRPr="002A4B51">
        <w:t xml:space="preserve">Gift </w:t>
      </w:r>
      <w:r>
        <w:t>Box</w:t>
      </w:r>
      <w:r w:rsidRPr="002A4B51">
        <w:t xml:space="preserve"> Hours</w:t>
      </w:r>
    </w:p>
    <w:p w:rsidR="00880949" w:rsidRPr="002A4B51" w:rsidRDefault="00880949" w:rsidP="00880949">
      <w:r w:rsidRPr="002A4B51">
        <w:t>Monday to Friday 9 a.m. to 8 p.m.</w:t>
      </w:r>
    </w:p>
    <w:p w:rsidR="00880949" w:rsidRDefault="00880949" w:rsidP="00880949">
      <w:pPr>
        <w:rPr>
          <w:b/>
        </w:rPr>
      </w:pPr>
      <w:r w:rsidRPr="002A4B51">
        <w:t>Weekends 12 p.m. to 4 p.m.</w:t>
      </w:r>
      <w:r>
        <w:br/>
      </w:r>
    </w:p>
    <w:p w:rsidR="009313D9" w:rsidRPr="00343881" w:rsidRDefault="009313D9" w:rsidP="009313D9">
      <w:pPr>
        <w:pStyle w:val="Heading10"/>
        <w:rPr>
          <w:i/>
        </w:rPr>
      </w:pPr>
      <w:r w:rsidRPr="00343881">
        <w:t>Health tips before surgery</w:t>
      </w:r>
    </w:p>
    <w:p w:rsidR="009313D9" w:rsidRPr="00D25511" w:rsidRDefault="009313D9" w:rsidP="009313D9">
      <w:pPr>
        <w:rPr>
          <w:i/>
        </w:rPr>
      </w:pPr>
      <w:r w:rsidRPr="00D25511">
        <w:t xml:space="preserve">We ask that you check your temperature regularly during the last three days before the date that you are scheduled for your operation. If you feel feverish (temperature 38ºC or 100.4ºF) or develop a respiratory infection during this period, you should notify the Surgeon performing your surgery. This is important for your </w:t>
      </w:r>
      <w:r w:rsidR="00E0335A" w:rsidRPr="00D25511">
        <w:t>well-being</w:t>
      </w:r>
      <w:r w:rsidRPr="00D25511">
        <w:t xml:space="preserve"> and the safety of others because there is a risk for everyone if you go into surgery with an infectious process in progress. Should your surgery be delayed, every effort will be made to have you rescheduled as soon as possible.</w:t>
      </w:r>
    </w:p>
    <w:p w:rsidR="009313D9" w:rsidRPr="00D25511" w:rsidRDefault="009313D9" w:rsidP="009313D9">
      <w:pPr>
        <w:rPr>
          <w:i/>
        </w:rPr>
      </w:pPr>
    </w:p>
    <w:p w:rsidR="009313D9" w:rsidRPr="00D25511" w:rsidRDefault="009313D9" w:rsidP="009313D9">
      <w:pPr>
        <w:rPr>
          <w:b/>
          <w:i/>
        </w:rPr>
      </w:pPr>
      <w:r w:rsidRPr="00B07169">
        <w:rPr>
          <w:b/>
        </w:rPr>
        <w:t>NOTE:</w:t>
      </w:r>
      <w:r w:rsidRPr="00D25511">
        <w:t xml:space="preserve">  Notify your </w:t>
      </w:r>
      <w:r>
        <w:t>s</w:t>
      </w:r>
      <w:r w:rsidRPr="00D25511">
        <w:t>urgeon before your surgery if you develop a cold or any other illness.</w:t>
      </w:r>
    </w:p>
    <w:p w:rsidR="009313D9" w:rsidRPr="00343881" w:rsidRDefault="009313D9" w:rsidP="009313D9">
      <w:pPr>
        <w:pStyle w:val="Heading10"/>
        <w:rPr>
          <w:rFonts w:cs="Times New Roman"/>
          <w:i/>
        </w:rPr>
      </w:pPr>
      <w:r>
        <w:br/>
        <w:t>Will I</w:t>
      </w:r>
      <w:r w:rsidRPr="00343881">
        <w:t xml:space="preserve"> need to see a social worker?</w:t>
      </w:r>
    </w:p>
    <w:p w:rsidR="009313D9" w:rsidRPr="00207C3D" w:rsidRDefault="009313D9" w:rsidP="009313D9">
      <w:r>
        <w:t xml:space="preserve">A social worker may call if you feel </w:t>
      </w:r>
      <w:r w:rsidRPr="00207C3D">
        <w:t xml:space="preserve">there are any issues that make it difficult for you to manage at home on discharge. If you are already on Home Care through the </w:t>
      </w:r>
      <w:r>
        <w:t>Local Health Integration Network Home and Community Care (LHIN HCC)</w:t>
      </w:r>
      <w:r w:rsidRPr="00207C3D">
        <w:t xml:space="preserve">, please make sure that your </w:t>
      </w:r>
      <w:r>
        <w:t>care</w:t>
      </w:r>
      <w:r w:rsidRPr="00207C3D">
        <w:t xml:space="preserve"> </w:t>
      </w:r>
      <w:r>
        <w:t>coordinator</w:t>
      </w:r>
      <w:r w:rsidRPr="00207C3D">
        <w:t xml:space="preserve"> </w:t>
      </w:r>
      <w:r>
        <w:t>knows the date of your surgery.</w:t>
      </w:r>
    </w:p>
    <w:p w:rsidR="009313D9" w:rsidRPr="00207C3D" w:rsidRDefault="009313D9" w:rsidP="009313D9"/>
    <w:p w:rsidR="009313D9" w:rsidRPr="00207C3D" w:rsidRDefault="009313D9" w:rsidP="009313D9">
      <w:r w:rsidRPr="00207C3D">
        <w:t xml:space="preserve">If you live alone, you should plan to have someone stay with you overnight and to help make meals for a few days. You could also make meals ahead of time and freeze them. If you are worried about being alone, you may want to think about convalescent care in a </w:t>
      </w:r>
      <w:r>
        <w:t>r</w:t>
      </w:r>
      <w:r w:rsidRPr="00207C3D">
        <w:t xml:space="preserve">etirement </w:t>
      </w:r>
      <w:r>
        <w:t>h</w:t>
      </w:r>
      <w:r w:rsidRPr="00207C3D">
        <w:t xml:space="preserve">ome. You can make these arrangements yourself or we can </w:t>
      </w:r>
      <w:r>
        <w:t>guide</w:t>
      </w:r>
      <w:r w:rsidRPr="00207C3D">
        <w:t xml:space="preserve"> you to do it when you come to </w:t>
      </w:r>
      <w:r w:rsidRPr="00CF7A25">
        <w:t>Pre-operative Assessment Clinic (POAC)</w:t>
      </w:r>
      <w:r w:rsidRPr="00207C3D">
        <w:t>.</w:t>
      </w:r>
    </w:p>
    <w:p w:rsidR="009313D9" w:rsidRPr="00207C3D" w:rsidRDefault="009313D9" w:rsidP="009313D9"/>
    <w:p w:rsidR="009313D9" w:rsidRPr="00207C3D" w:rsidRDefault="009313D9" w:rsidP="009313D9">
      <w:r w:rsidRPr="00207C3D">
        <w:t>If you are the caregiver for someone else, please let us know at the ti</w:t>
      </w:r>
      <w:r>
        <w:t>me of your pre-operative visit.</w:t>
      </w:r>
      <w:r>
        <w:br/>
      </w:r>
    </w:p>
    <w:p w:rsidR="009313D9" w:rsidRDefault="009313D9" w:rsidP="009313D9">
      <w:pPr>
        <w:pStyle w:val="Heading10"/>
        <w:rPr>
          <w:i/>
        </w:rPr>
      </w:pPr>
      <w:r w:rsidRPr="00207C3D">
        <w:t xml:space="preserve">What should </w:t>
      </w:r>
      <w:r>
        <w:t>I</w:t>
      </w:r>
      <w:r w:rsidRPr="00207C3D">
        <w:t xml:space="preserve"> bring to the hospital?</w:t>
      </w:r>
    </w:p>
    <w:p w:rsidR="009313D9" w:rsidRPr="00002889" w:rsidRDefault="009313D9" w:rsidP="009313D9"/>
    <w:p w:rsidR="009313D9" w:rsidRPr="00207C3D" w:rsidRDefault="009313D9" w:rsidP="009313D9">
      <w:pPr>
        <w:pStyle w:val="Heading20"/>
      </w:pPr>
      <w:r w:rsidRPr="00207C3D">
        <w:t>PLEASE BRING:</w:t>
      </w:r>
    </w:p>
    <w:p w:rsidR="009313D9" w:rsidRPr="00207C3D" w:rsidRDefault="009313D9" w:rsidP="009313D9">
      <w:pPr>
        <w:pStyle w:val="ListParagraph"/>
        <w:numPr>
          <w:ilvl w:val="0"/>
          <w:numId w:val="4"/>
        </w:numPr>
      </w:pPr>
      <w:r w:rsidRPr="00207C3D">
        <w:t>A knee length dressing gown which o</w:t>
      </w:r>
      <w:r>
        <w:t>pens all the way down the front</w:t>
      </w:r>
    </w:p>
    <w:p w:rsidR="009313D9" w:rsidRPr="00207C3D" w:rsidRDefault="009313D9" w:rsidP="009313D9">
      <w:pPr>
        <w:pStyle w:val="ListParagraph"/>
        <w:numPr>
          <w:ilvl w:val="0"/>
          <w:numId w:val="4"/>
        </w:numPr>
      </w:pPr>
      <w:r>
        <w:t>Non-skid slippers</w:t>
      </w:r>
    </w:p>
    <w:p w:rsidR="009313D9" w:rsidRDefault="009313D9" w:rsidP="009313D9">
      <w:pPr>
        <w:pStyle w:val="ListParagraph"/>
        <w:numPr>
          <w:ilvl w:val="0"/>
          <w:numId w:val="4"/>
        </w:numPr>
      </w:pPr>
      <w:r>
        <w:t>C</w:t>
      </w:r>
      <w:r w:rsidRPr="00207C3D">
        <w:t>omfortable clothing</w:t>
      </w:r>
      <w:r>
        <w:t>. Fo</w:t>
      </w:r>
      <w:r w:rsidRPr="00207C3D">
        <w:t xml:space="preserve">r example:  jogging pants or shorts and a shirt, </w:t>
      </w:r>
      <w:r w:rsidRPr="00903225">
        <w:t>to wear home</w:t>
      </w:r>
    </w:p>
    <w:p w:rsidR="009313D9" w:rsidRPr="00207C3D" w:rsidRDefault="009313D9" w:rsidP="009313D9">
      <w:pPr>
        <w:pStyle w:val="ListParagraph"/>
        <w:numPr>
          <w:ilvl w:val="0"/>
          <w:numId w:val="4"/>
        </w:numPr>
      </w:pPr>
      <w:r w:rsidRPr="00207C3D">
        <w:lastRenderedPageBreak/>
        <w:t xml:space="preserve">Toothbrush, toothpaste, soap, shampoo, deodorant, </w:t>
      </w:r>
      <w:r>
        <w:t>tissue</w:t>
      </w:r>
      <w:r w:rsidRPr="00207C3D">
        <w:t>. These items a</w:t>
      </w:r>
      <w:r>
        <w:t>re not supplied by the hospital</w:t>
      </w:r>
    </w:p>
    <w:p w:rsidR="009313D9" w:rsidRDefault="009313D9" w:rsidP="009313D9">
      <w:pPr>
        <w:pStyle w:val="ListParagraph"/>
        <w:numPr>
          <w:ilvl w:val="0"/>
          <w:numId w:val="4"/>
        </w:numPr>
      </w:pPr>
      <w:r w:rsidRPr="00207C3D">
        <w:t>Please label any equipment brought from home with your name</w:t>
      </w:r>
    </w:p>
    <w:p w:rsidR="009313D9" w:rsidRPr="00903225" w:rsidRDefault="009313D9" w:rsidP="009313D9">
      <w:pPr>
        <w:pStyle w:val="ListParagraph"/>
        <w:numPr>
          <w:ilvl w:val="0"/>
          <w:numId w:val="4"/>
        </w:numPr>
        <w:rPr>
          <w:rFonts w:ascii="Times New Roman" w:hAnsi="Times New Roman" w:cs="Times New Roman"/>
        </w:rPr>
      </w:pPr>
      <w:r w:rsidRPr="00207C3D">
        <w:t>All your current medications in th</w:t>
      </w:r>
      <w:r>
        <w:t>e proper bottles, including non</w:t>
      </w:r>
      <w:r>
        <w:noBreakHyphen/>
        <w:t xml:space="preserve">prescription </w:t>
      </w:r>
      <w:r w:rsidRPr="00207C3D">
        <w:t>medication</w:t>
      </w:r>
      <w:r>
        <w:t>s</w:t>
      </w:r>
    </w:p>
    <w:p w:rsidR="009313D9" w:rsidRDefault="009313D9" w:rsidP="009313D9">
      <w:pPr>
        <w:pStyle w:val="ListParagraph"/>
        <w:numPr>
          <w:ilvl w:val="0"/>
          <w:numId w:val="4"/>
        </w:numPr>
      </w:pPr>
      <w:r w:rsidRPr="00207C3D">
        <w:t xml:space="preserve">A list of allergies </w:t>
      </w:r>
      <w:r>
        <w:t>including the type of reaction</w:t>
      </w:r>
    </w:p>
    <w:p w:rsidR="009313D9" w:rsidRPr="00903225" w:rsidRDefault="009313D9" w:rsidP="009313D9">
      <w:pPr>
        <w:rPr>
          <w:b/>
        </w:rPr>
      </w:pPr>
    </w:p>
    <w:p w:rsidR="009313D9" w:rsidRPr="004D7F53" w:rsidRDefault="009313D9" w:rsidP="009313D9">
      <w:pPr>
        <w:pStyle w:val="Heading10"/>
      </w:pPr>
      <w:r w:rsidRPr="004D7F53">
        <w:t>Enhanced Recovery Program for Open Gynecological Surgeries</w:t>
      </w:r>
    </w:p>
    <w:p w:rsidR="009313D9" w:rsidRPr="004D7F53" w:rsidRDefault="009313D9" w:rsidP="009313D9">
      <w:pPr>
        <w:pStyle w:val="Heading10"/>
      </w:pPr>
      <w:r w:rsidRPr="004D7F53">
        <w:t>Patient Information</w:t>
      </w:r>
    </w:p>
    <w:p w:rsidR="009313D9" w:rsidRDefault="009313D9" w:rsidP="009313D9">
      <w:r w:rsidRPr="004D7F53">
        <w:t>At the Queensway Carleton Hospital, our goal is to</w:t>
      </w:r>
      <w:r>
        <w:t xml:space="preserve"> improve pain </w:t>
      </w:r>
      <w:r w:rsidRPr="004D7F53">
        <w:t>management and nausea after your gynecologic</w:t>
      </w:r>
      <w:r>
        <w:t>al surgery. Enhanced recovery</w:t>
      </w:r>
      <w:r w:rsidRPr="004D7F53">
        <w:t xml:space="preserve"> means that you are able to eat and move around sooner and </w:t>
      </w:r>
      <w:r>
        <w:t>may help to reduce the possibility</w:t>
      </w:r>
      <w:r w:rsidRPr="004D7F53">
        <w:t xml:space="preserve"> of lung infections and blood clots. Many patients feel well enough to go home after one day in hospital and may be able to return to work sooner.</w:t>
      </w:r>
      <w:r>
        <w:br/>
      </w:r>
    </w:p>
    <w:p w:rsidR="00B03C45" w:rsidRDefault="00B03C45" w:rsidP="00B03C45">
      <w:pPr>
        <w:pStyle w:val="Heading20"/>
      </w:pPr>
      <w:r>
        <w:t>Before surgery:</w:t>
      </w:r>
    </w:p>
    <w:p w:rsidR="009313D9" w:rsidRPr="00D104D0" w:rsidRDefault="009313D9" w:rsidP="009313D9">
      <w:pPr>
        <w:pStyle w:val="ListParagraph"/>
        <w:numPr>
          <w:ilvl w:val="0"/>
          <w:numId w:val="4"/>
        </w:numPr>
      </w:pPr>
      <w:r w:rsidRPr="00D104D0">
        <w:t>You should be eating healthy foods up to bedtime on the day before surgery</w:t>
      </w:r>
    </w:p>
    <w:p w:rsidR="009313D9" w:rsidRPr="004D7F53" w:rsidRDefault="009313D9" w:rsidP="009313D9">
      <w:pPr>
        <w:pStyle w:val="ListParagraph"/>
        <w:numPr>
          <w:ilvl w:val="0"/>
          <w:numId w:val="4"/>
        </w:numPr>
      </w:pPr>
      <w:r w:rsidRPr="004D7F53">
        <w:t>Have a high protein snack at 11 pm the night before surgery (</w:t>
      </w:r>
      <w:r w:rsidR="00E0335A" w:rsidRPr="004D7F53">
        <w:t>i.e.</w:t>
      </w:r>
      <w:r w:rsidRPr="004D7F53">
        <w:t xml:space="preserve"> crackers and cheese, toast and peanut butter, egg and toast)</w:t>
      </w:r>
    </w:p>
    <w:p w:rsidR="009313D9" w:rsidRPr="004D7F53" w:rsidRDefault="009313D9" w:rsidP="009313D9">
      <w:pPr>
        <w:pStyle w:val="ListParagraph"/>
        <w:numPr>
          <w:ilvl w:val="0"/>
          <w:numId w:val="4"/>
        </w:numPr>
      </w:pPr>
      <w:r w:rsidRPr="004D7F53">
        <w:rPr>
          <w:b/>
        </w:rPr>
        <w:t>DO NOT</w:t>
      </w:r>
      <w:r w:rsidRPr="004D7F53">
        <w:t xml:space="preserve"> eat solid food (anything you have to chew) after midnight</w:t>
      </w:r>
    </w:p>
    <w:p w:rsidR="009313D9" w:rsidRPr="004D7F53" w:rsidRDefault="009313D9" w:rsidP="009313D9">
      <w:pPr>
        <w:pStyle w:val="ListParagraph"/>
        <w:numPr>
          <w:ilvl w:val="0"/>
          <w:numId w:val="4"/>
        </w:numPr>
      </w:pPr>
      <w:r w:rsidRPr="004D7F53">
        <w:rPr>
          <w:b/>
        </w:rPr>
        <w:t xml:space="preserve">DO </w:t>
      </w:r>
      <w:r>
        <w:t>drink 1 cup (250 mL or 8 ounces</w:t>
      </w:r>
      <w:r w:rsidRPr="004D7F53">
        <w:t>) of clear fluids (anything you can see through) before you get to hospital (</w:t>
      </w:r>
      <w:r w:rsidR="00E0335A" w:rsidRPr="004D7F53">
        <w:t>i.e.</w:t>
      </w:r>
      <w:r w:rsidRPr="004D7F53">
        <w:t xml:space="preserve"> Gatorade</w:t>
      </w:r>
      <w:r>
        <w:t>™</w:t>
      </w:r>
      <w:r w:rsidRPr="004D7F53">
        <w:t xml:space="preserve">, </w:t>
      </w:r>
      <w:r>
        <w:t xml:space="preserve">ginger-ale ™, </w:t>
      </w:r>
      <w:r w:rsidRPr="004D7F53">
        <w:t>apple juice,</w:t>
      </w:r>
      <w:r>
        <w:t xml:space="preserve"> water).  Do not drink coffee, C</w:t>
      </w:r>
      <w:r w:rsidRPr="004D7F53">
        <w:t>oke</w:t>
      </w:r>
      <w:r>
        <w:t>™</w:t>
      </w:r>
      <w:r w:rsidRPr="004D7F53">
        <w:t>, or orange juice</w:t>
      </w:r>
    </w:p>
    <w:p w:rsidR="009313D9" w:rsidRPr="004D7F53" w:rsidRDefault="009313D9" w:rsidP="009313D9">
      <w:pPr>
        <w:pStyle w:val="ListParagraph"/>
        <w:numPr>
          <w:ilvl w:val="0"/>
          <w:numId w:val="4"/>
        </w:numPr>
      </w:pPr>
      <w:r w:rsidRPr="004D7F53">
        <w:t xml:space="preserve">You </w:t>
      </w:r>
      <w:r>
        <w:t>may</w:t>
      </w:r>
      <w:r w:rsidRPr="004D7F53">
        <w:t xml:space="preserve"> be given Tylenol </w:t>
      </w:r>
      <w:r>
        <w:t xml:space="preserve">™ </w:t>
      </w:r>
      <w:r w:rsidRPr="004D7F53">
        <w:t>and Celebrex</w:t>
      </w:r>
      <w:r>
        <w:t>™</w:t>
      </w:r>
      <w:r w:rsidRPr="004D7F53">
        <w:t xml:space="preserve"> at the hospital while waiting for your surgery</w:t>
      </w:r>
      <w:r>
        <w:br/>
      </w:r>
    </w:p>
    <w:p w:rsidR="009313D9" w:rsidRPr="004D7F53" w:rsidRDefault="009313D9" w:rsidP="009313D9">
      <w:pPr>
        <w:pStyle w:val="Heading20"/>
      </w:pPr>
      <w:r w:rsidRPr="004D7F53">
        <w:t>During surgery</w:t>
      </w:r>
      <w:r>
        <w:t>:</w:t>
      </w:r>
    </w:p>
    <w:p w:rsidR="009313D9" w:rsidRPr="004D7F53" w:rsidRDefault="009313D9" w:rsidP="009313D9">
      <w:pPr>
        <w:pStyle w:val="ListParagraph"/>
        <w:numPr>
          <w:ilvl w:val="0"/>
          <w:numId w:val="4"/>
        </w:numPr>
      </w:pPr>
      <w:r w:rsidRPr="004D7F53">
        <w:t>You will be offered a spinal anesthetic (freezing medicine that is put into your back)</w:t>
      </w:r>
    </w:p>
    <w:p w:rsidR="009313D9" w:rsidRPr="004D7F53" w:rsidRDefault="009313D9" w:rsidP="009313D9">
      <w:pPr>
        <w:pStyle w:val="ListParagraph"/>
        <w:numPr>
          <w:ilvl w:val="0"/>
          <w:numId w:val="4"/>
        </w:numPr>
        <w:rPr>
          <w:b/>
          <w:u w:val="single"/>
        </w:rPr>
      </w:pPr>
      <w:r>
        <w:t>You will be given an an</w:t>
      </w:r>
      <w:r w:rsidRPr="004D7F53">
        <w:t>esthetic through your intravenous</w:t>
      </w:r>
    </w:p>
    <w:p w:rsidR="009313D9" w:rsidRDefault="009313D9" w:rsidP="009313D9">
      <w:pPr>
        <w:rPr>
          <w:b/>
          <w:u w:val="single"/>
        </w:rPr>
      </w:pPr>
    </w:p>
    <w:p w:rsidR="009313D9" w:rsidRPr="004D7F53" w:rsidRDefault="009313D9" w:rsidP="009313D9">
      <w:pPr>
        <w:pStyle w:val="Heading20"/>
      </w:pPr>
      <w:r w:rsidRPr="004D7F53">
        <w:t>After surgery</w:t>
      </w:r>
      <w:r>
        <w:t>:</w:t>
      </w:r>
    </w:p>
    <w:p w:rsidR="009313D9" w:rsidRPr="00DA2540" w:rsidRDefault="009313D9" w:rsidP="009313D9">
      <w:pPr>
        <w:pStyle w:val="ListParagraph"/>
        <w:numPr>
          <w:ilvl w:val="0"/>
          <w:numId w:val="4"/>
        </w:numPr>
        <w:rPr>
          <w:b/>
          <w:u w:val="single"/>
        </w:rPr>
      </w:pPr>
      <w:r w:rsidRPr="00DA2540">
        <w:t>You will be encouraged to eat small amounts if you are hungry</w:t>
      </w:r>
    </w:p>
    <w:p w:rsidR="009313D9" w:rsidRPr="00DA2540" w:rsidRDefault="009313D9" w:rsidP="009313D9">
      <w:pPr>
        <w:pStyle w:val="ListParagraph"/>
        <w:numPr>
          <w:ilvl w:val="0"/>
          <w:numId w:val="4"/>
        </w:numPr>
        <w:rPr>
          <w:b/>
          <w:u w:val="single"/>
        </w:rPr>
      </w:pPr>
      <w:r w:rsidRPr="00DA2540">
        <w:t>You will be given pain medications (Tylenol</w:t>
      </w:r>
      <w:r>
        <w:t>™</w:t>
      </w:r>
      <w:r w:rsidRPr="00DA2540">
        <w:t xml:space="preserve"> and Celebrex</w:t>
      </w:r>
      <w:r>
        <w:t>™</w:t>
      </w:r>
      <w:r w:rsidRPr="00DA2540">
        <w:t>) that should be taken on a regular schedule whether you have pain or not</w:t>
      </w:r>
    </w:p>
    <w:p w:rsidR="009313D9" w:rsidRPr="00DA2540" w:rsidRDefault="009313D9" w:rsidP="009313D9">
      <w:pPr>
        <w:pStyle w:val="ListParagraph"/>
        <w:numPr>
          <w:ilvl w:val="0"/>
          <w:numId w:val="4"/>
        </w:numPr>
        <w:rPr>
          <w:b/>
          <w:u w:val="single"/>
        </w:rPr>
      </w:pPr>
      <w:r w:rsidRPr="00DA2540">
        <w:t>You will be given other pain or nausea medications if you need them</w:t>
      </w:r>
    </w:p>
    <w:p w:rsidR="009313D9" w:rsidRPr="00213F1A" w:rsidRDefault="009313D9" w:rsidP="009313D9">
      <w:pPr>
        <w:pStyle w:val="ListParagraph"/>
        <w:numPr>
          <w:ilvl w:val="0"/>
          <w:numId w:val="4"/>
        </w:numPr>
        <w:rPr>
          <w:b/>
          <w:u w:val="single"/>
        </w:rPr>
      </w:pPr>
      <w:r w:rsidRPr="00DA2540">
        <w:t>You will likely feel well enough to go home on the first day after surgery</w:t>
      </w:r>
    </w:p>
    <w:p w:rsidR="00880949" w:rsidRDefault="00880949" w:rsidP="008538B5"/>
    <w:p w:rsidR="00C16948" w:rsidRPr="00D25511" w:rsidRDefault="00C16948" w:rsidP="00C16948">
      <w:pPr>
        <w:pStyle w:val="Heading20"/>
      </w:pPr>
      <w:r w:rsidRPr="00D25511">
        <w:t>After discharge from hospital</w:t>
      </w:r>
      <w:r>
        <w:t>:</w:t>
      </w:r>
    </w:p>
    <w:p w:rsidR="00C16948" w:rsidRPr="004D7F53" w:rsidRDefault="00C16948" w:rsidP="00C16948">
      <w:pPr>
        <w:pStyle w:val="ListParagraph"/>
        <w:numPr>
          <w:ilvl w:val="0"/>
          <w:numId w:val="4"/>
        </w:numPr>
        <w:rPr>
          <w:b/>
          <w:u w:val="single"/>
        </w:rPr>
      </w:pPr>
      <w:r w:rsidRPr="004D7F53">
        <w:t xml:space="preserve">Continue to use Tylenol </w:t>
      </w:r>
      <w:r>
        <w:t>™</w:t>
      </w:r>
      <w:r w:rsidRPr="004D7F53">
        <w:t xml:space="preserve">and Celebrex </w:t>
      </w:r>
      <w:r>
        <w:t>™</w:t>
      </w:r>
      <w:r w:rsidRPr="004D7F53">
        <w:t>on a regular basis for the first few weeks</w:t>
      </w:r>
    </w:p>
    <w:p w:rsidR="00C16948" w:rsidRPr="004D7F53" w:rsidRDefault="00C16948" w:rsidP="00C16948">
      <w:pPr>
        <w:pStyle w:val="ListParagraph"/>
        <w:numPr>
          <w:ilvl w:val="0"/>
          <w:numId w:val="4"/>
        </w:numPr>
        <w:rPr>
          <w:b/>
          <w:u w:val="single"/>
        </w:rPr>
      </w:pPr>
      <w:r w:rsidRPr="004D7F53">
        <w:t xml:space="preserve">If you have a prescription for a narcotic medication, use this as needed if the Tylenol </w:t>
      </w:r>
      <w:r>
        <w:t>™</w:t>
      </w:r>
      <w:r w:rsidRPr="004D7F53">
        <w:t xml:space="preserve">and Celebrex </w:t>
      </w:r>
      <w:r>
        <w:t>™</w:t>
      </w:r>
      <w:r w:rsidRPr="004D7F53">
        <w:t xml:space="preserve">are not </w:t>
      </w:r>
      <w:r>
        <w:t xml:space="preserve">managing </w:t>
      </w:r>
      <w:r w:rsidRPr="004D7F53">
        <w:t>your pain</w:t>
      </w:r>
    </w:p>
    <w:p w:rsidR="00C16948" w:rsidRPr="00213F1A" w:rsidRDefault="00C16948" w:rsidP="00C16948">
      <w:pPr>
        <w:pStyle w:val="ListParagraph"/>
        <w:numPr>
          <w:ilvl w:val="0"/>
          <w:numId w:val="4"/>
        </w:numPr>
        <w:rPr>
          <w:b/>
          <w:u w:val="single"/>
        </w:rPr>
      </w:pPr>
      <w:r w:rsidRPr="00213F1A">
        <w:lastRenderedPageBreak/>
        <w:t>Eat and move around based on how you feel. Do what you can but don’t push it with any heavy lifting or driving in the first fe</w:t>
      </w:r>
      <w:r>
        <w:t>w weeks</w:t>
      </w:r>
      <w:r w:rsidRPr="00213F1A">
        <w:t xml:space="preserve"> </w:t>
      </w:r>
    </w:p>
    <w:p w:rsidR="00C16948" w:rsidRPr="00213F1A" w:rsidRDefault="00C16948" w:rsidP="00C16948">
      <w:pPr>
        <w:pStyle w:val="ListParagraph"/>
        <w:numPr>
          <w:ilvl w:val="0"/>
          <w:numId w:val="4"/>
        </w:numPr>
        <w:rPr>
          <w:b/>
          <w:u w:val="single"/>
        </w:rPr>
      </w:pPr>
      <w:r w:rsidRPr="00213F1A">
        <w:t>You will need about 4 to 6 weeks to feel like you did before your surgery</w:t>
      </w:r>
    </w:p>
    <w:p w:rsidR="00C16948" w:rsidRPr="00213F1A" w:rsidRDefault="00C16948" w:rsidP="00C16948">
      <w:pPr>
        <w:pStyle w:val="ListParagraph"/>
        <w:numPr>
          <w:ilvl w:val="0"/>
          <w:numId w:val="4"/>
        </w:numPr>
        <w:rPr>
          <w:b/>
          <w:u w:val="single"/>
        </w:rPr>
      </w:pPr>
      <w:r w:rsidRPr="004D7F53">
        <w:t>Drink fluids and help to prevent constipation by eating fruits and vegetables</w:t>
      </w:r>
    </w:p>
    <w:p w:rsidR="00C16948" w:rsidRPr="004D7F53" w:rsidRDefault="00C16948" w:rsidP="00C16948">
      <w:pPr>
        <w:pStyle w:val="ListParagraph"/>
        <w:numPr>
          <w:ilvl w:val="0"/>
          <w:numId w:val="4"/>
        </w:numPr>
        <w:rPr>
          <w:b/>
          <w:u w:val="single"/>
        </w:rPr>
      </w:pPr>
      <w:r>
        <w:t>Refrain from sexual intercourse until after your post operative follow up appointment with your Surgeon</w:t>
      </w:r>
    </w:p>
    <w:p w:rsidR="00C16948" w:rsidRPr="00B4316F" w:rsidRDefault="00C16948" w:rsidP="00C16948">
      <w:pPr>
        <w:pStyle w:val="ListParagraph"/>
        <w:numPr>
          <w:ilvl w:val="0"/>
          <w:numId w:val="4"/>
        </w:numPr>
        <w:rPr>
          <w:rStyle w:val="Heading1Char"/>
          <w:rFonts w:eastAsia="Calibri" w:cs="Arial"/>
          <w:b w:val="0"/>
          <w:bCs w:val="0"/>
          <w:sz w:val="28"/>
          <w:szCs w:val="22"/>
        </w:rPr>
      </w:pPr>
      <w:r w:rsidRPr="004D7F53">
        <w:t xml:space="preserve">Call your </w:t>
      </w:r>
      <w:r>
        <w:t>D</w:t>
      </w:r>
      <w:r w:rsidRPr="004D7F53">
        <w:t>octor or come to the Emergency Department if you have a fever or increased pain</w:t>
      </w:r>
    </w:p>
    <w:p w:rsidR="0085052C" w:rsidRPr="00B4316F" w:rsidRDefault="00C16948" w:rsidP="0085052C">
      <w:pPr>
        <w:pStyle w:val="Heading10"/>
        <w:rPr>
          <w:rStyle w:val="Heading1Char"/>
          <w:rFonts w:cs="Arial"/>
          <w:b/>
          <w:bCs w:val="0"/>
        </w:rPr>
      </w:pPr>
      <w:r>
        <w:rPr>
          <w:rStyle w:val="Heading1Char"/>
          <w:rFonts w:cs="Arial"/>
          <w:b/>
          <w:bCs w:val="0"/>
        </w:rPr>
        <w:br/>
      </w:r>
      <w:r w:rsidR="0085052C" w:rsidRPr="00B4316F">
        <w:rPr>
          <w:rStyle w:val="Heading1Char"/>
          <w:rFonts w:cs="Arial"/>
          <w:b/>
          <w:bCs w:val="0"/>
        </w:rPr>
        <w:t>How do I prepare for my surgery?</w:t>
      </w:r>
    </w:p>
    <w:p w:rsidR="0085052C" w:rsidRPr="00566DAB" w:rsidRDefault="0085052C" w:rsidP="0085052C">
      <w:pPr>
        <w:rPr>
          <w:color w:val="221E1F"/>
        </w:rPr>
      </w:pPr>
      <w:r w:rsidRPr="00566DAB">
        <w:rPr>
          <w:color w:val="221E1F"/>
        </w:rPr>
        <w:t xml:space="preserve">You must follow these </w:t>
      </w:r>
      <w:r w:rsidR="00E0335A" w:rsidRPr="00566DAB">
        <w:rPr>
          <w:color w:val="221E1F"/>
        </w:rPr>
        <w:t>rules,</w:t>
      </w:r>
      <w:r w:rsidRPr="00566DAB">
        <w:rPr>
          <w:color w:val="221E1F"/>
        </w:rPr>
        <w:t xml:space="preserve"> or your surgery may be cancelled:</w:t>
      </w:r>
    </w:p>
    <w:p w:rsidR="0085052C" w:rsidRPr="00B4316F" w:rsidRDefault="0085052C" w:rsidP="0085052C">
      <w:pPr>
        <w:pStyle w:val="ListParagraph"/>
        <w:numPr>
          <w:ilvl w:val="0"/>
          <w:numId w:val="4"/>
        </w:numPr>
        <w:rPr>
          <w:b/>
        </w:rPr>
      </w:pPr>
      <w:r w:rsidRPr="00B4316F">
        <w:rPr>
          <w:b/>
        </w:rPr>
        <w:t>Do not eat any solid food after midnight the night before your surgery.</w:t>
      </w:r>
    </w:p>
    <w:p w:rsidR="0085052C" w:rsidRPr="00B4316F" w:rsidRDefault="0085052C" w:rsidP="0085052C">
      <w:pPr>
        <w:pStyle w:val="ListParagraph"/>
        <w:numPr>
          <w:ilvl w:val="0"/>
          <w:numId w:val="4"/>
        </w:numPr>
        <w:rPr>
          <w:b/>
        </w:rPr>
      </w:pPr>
      <w:r w:rsidRPr="00B4316F">
        <w:rPr>
          <w:b/>
        </w:rPr>
        <w:t>If you are thirsty, you may drink clear fluids until you leave to come to the hospital.</w:t>
      </w:r>
    </w:p>
    <w:p w:rsidR="0085052C" w:rsidRPr="00B4316F" w:rsidRDefault="0085052C" w:rsidP="0085052C">
      <w:pPr>
        <w:pStyle w:val="ListParagraph"/>
        <w:numPr>
          <w:ilvl w:val="0"/>
          <w:numId w:val="4"/>
        </w:numPr>
        <w:rPr>
          <w:b/>
        </w:rPr>
      </w:pPr>
      <w:r w:rsidRPr="00B4316F">
        <w:rPr>
          <w:b/>
        </w:rPr>
        <w:t>Please drink one cup (250 mLs or 8 oz) clear fluid either apple juice, water or ginger-ale™, before leaving to come to hospital.</w:t>
      </w:r>
    </w:p>
    <w:p w:rsidR="0085052C" w:rsidRPr="00F03704" w:rsidRDefault="0085052C" w:rsidP="0085052C">
      <w:pPr>
        <w:rPr>
          <w:b/>
        </w:rPr>
      </w:pPr>
    </w:p>
    <w:p w:rsidR="0085052C" w:rsidRDefault="0085052C" w:rsidP="0085052C">
      <w:pPr>
        <w:rPr>
          <w:color w:val="221E1F"/>
        </w:rPr>
      </w:pPr>
      <w:r w:rsidRPr="00210CCD">
        <w:rPr>
          <w:color w:val="221E1F"/>
        </w:rPr>
        <w:t>You should take your regular</w:t>
      </w:r>
      <w:r>
        <w:rPr>
          <w:color w:val="221E1F"/>
        </w:rPr>
        <w:t xml:space="preserve"> prescription</w:t>
      </w:r>
      <w:r w:rsidRPr="00210CCD">
        <w:rPr>
          <w:color w:val="221E1F"/>
        </w:rPr>
        <w:t xml:space="preserve"> medications</w:t>
      </w:r>
      <w:r>
        <w:rPr>
          <w:color w:val="221E1F"/>
        </w:rPr>
        <w:t xml:space="preserve"> (no vitamins or herbal products)</w:t>
      </w:r>
      <w:r w:rsidRPr="00210CCD">
        <w:rPr>
          <w:color w:val="221E1F"/>
        </w:rPr>
        <w:t xml:space="preserve"> with water the morning of surgery</w:t>
      </w:r>
      <w:r>
        <w:rPr>
          <w:color w:val="221E1F"/>
        </w:rPr>
        <w:t xml:space="preserve"> as advised by the nurse or doctor you spoke with in POAC.</w:t>
      </w:r>
      <w:r w:rsidRPr="00210CCD">
        <w:rPr>
          <w:color w:val="221E1F"/>
        </w:rPr>
        <w:t xml:space="preserve"> </w:t>
      </w:r>
      <w:r w:rsidRPr="006F7AE6">
        <w:rPr>
          <w:b/>
        </w:rPr>
        <w:t xml:space="preserve">Bring your medications including any inhalers with you to the Hospital.  </w:t>
      </w:r>
    </w:p>
    <w:p w:rsidR="0085052C" w:rsidRPr="00D64DBA" w:rsidRDefault="0085052C" w:rsidP="0085052C">
      <w:pPr>
        <w:rPr>
          <w:color w:val="221E1F"/>
          <w:sz w:val="16"/>
          <w:szCs w:val="16"/>
        </w:rPr>
      </w:pPr>
    </w:p>
    <w:p w:rsidR="0085052C" w:rsidRDefault="0085052C" w:rsidP="0085052C">
      <w:pPr>
        <w:rPr>
          <w:color w:val="221E1F"/>
        </w:rPr>
      </w:pPr>
      <w:r w:rsidRPr="00210CCD">
        <w:rPr>
          <w:color w:val="221E1F"/>
        </w:rPr>
        <w:t xml:space="preserve">You </w:t>
      </w:r>
      <w:r w:rsidRPr="00210CCD">
        <w:rPr>
          <w:b/>
          <w:color w:val="221E1F"/>
        </w:rPr>
        <w:t xml:space="preserve">must </w:t>
      </w:r>
      <w:r w:rsidRPr="00321FC5">
        <w:rPr>
          <w:color w:val="221E1F"/>
        </w:rPr>
        <w:t>stop</w:t>
      </w:r>
      <w:r w:rsidRPr="00210CCD">
        <w:rPr>
          <w:b/>
          <w:color w:val="221E1F"/>
        </w:rPr>
        <w:t xml:space="preserve"> </w:t>
      </w:r>
      <w:r w:rsidRPr="00210CCD">
        <w:rPr>
          <w:color w:val="221E1F"/>
        </w:rPr>
        <w:t xml:space="preserve">taking </w:t>
      </w:r>
      <w:r>
        <w:rPr>
          <w:color w:val="221E1F"/>
        </w:rPr>
        <w:t xml:space="preserve">all supplements </w:t>
      </w:r>
      <w:r w:rsidRPr="001F4953">
        <w:rPr>
          <w:b/>
          <w:color w:val="221E1F"/>
          <w:u w:val="single"/>
        </w:rPr>
        <w:t>except</w:t>
      </w:r>
      <w:r>
        <w:rPr>
          <w:color w:val="221E1F"/>
        </w:rPr>
        <w:t xml:space="preserve"> vitamin D, calcium, or iron/iron supplements one week before surgery. </w:t>
      </w:r>
    </w:p>
    <w:p w:rsidR="0085052C" w:rsidRDefault="0085052C" w:rsidP="0085052C">
      <w:pPr>
        <w:rPr>
          <w:color w:val="221E1F"/>
        </w:rPr>
      </w:pPr>
    </w:p>
    <w:p w:rsidR="0085052C" w:rsidRPr="00273A57" w:rsidRDefault="0085052C" w:rsidP="0085052C">
      <w:pPr>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rsidR="0085052C" w:rsidRDefault="0085052C" w:rsidP="0085052C">
      <w:pPr>
        <w:rPr>
          <w:sz w:val="24"/>
          <w:szCs w:val="24"/>
        </w:rPr>
      </w:pPr>
      <w:r w:rsidRPr="001976D3">
        <w:rPr>
          <w:sz w:val="24"/>
          <w:szCs w:val="24"/>
        </w:rPr>
        <w:t xml:space="preserve">    </w:t>
      </w:r>
    </w:p>
    <w:p w:rsidR="0085052C" w:rsidRDefault="0085052C" w:rsidP="0085052C">
      <w:pPr>
        <w:rPr>
          <w:b/>
        </w:rPr>
      </w:pPr>
      <w:bookmarkStart w:id="0" w:name="_GoBack"/>
      <w:r>
        <w:rPr>
          <w:b/>
          <w:noProof/>
          <w:color w:val="221E1F"/>
          <w:lang w:eastAsia="en-CA"/>
        </w:rPr>
        <w:drawing>
          <wp:anchor distT="0" distB="0" distL="114300" distR="114300" simplePos="0" relativeHeight="251661312" behindDoc="1" locked="0" layoutInCell="1" allowOverlap="1" wp14:anchorId="058C88D1" wp14:editId="7B696AB3">
            <wp:simplePos x="0" y="0"/>
            <wp:positionH relativeFrom="column">
              <wp:posOffset>5056505</wp:posOffset>
            </wp:positionH>
            <wp:positionV relativeFrom="paragraph">
              <wp:posOffset>14605</wp:posOffset>
            </wp:positionV>
            <wp:extent cx="1337310" cy="2514600"/>
            <wp:effectExtent l="19050" t="0" r="0" b="0"/>
            <wp:wrapTight wrapText="bothSides">
              <wp:wrapPolygon edited="0">
                <wp:start x="-308" y="0"/>
                <wp:lineTo x="-308" y="21436"/>
                <wp:lineTo x="21538" y="21436"/>
                <wp:lineTo x="21538" y="0"/>
                <wp:lineTo x="-308" y="0"/>
              </wp:wrapPolygon>
            </wp:wrapTight>
            <wp:docPr id="1"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337310" cy="2514600"/>
                    </a:xfrm>
                    <a:prstGeom prst="rect">
                      <a:avLst/>
                    </a:prstGeom>
                    <a:noFill/>
                    <a:ln w="9525">
                      <a:noFill/>
                      <a:miter lim="800000"/>
                      <a:headEnd/>
                      <a:tailEnd/>
                    </a:ln>
                  </pic:spPr>
                </pic:pic>
              </a:graphicData>
            </a:graphic>
          </wp:anchor>
        </w:drawing>
      </w:r>
      <w:bookmarkEnd w:id="0"/>
      <w:r>
        <w:rPr>
          <w:b/>
          <w:color w:val="221E1F"/>
        </w:rPr>
        <w:t>Skin p</w:t>
      </w:r>
      <w:r w:rsidRPr="00317D6E">
        <w:rPr>
          <w:b/>
          <w:color w:val="221E1F"/>
        </w:rPr>
        <w:t>reparation</w:t>
      </w:r>
      <w:r w:rsidRPr="00317D6E">
        <w:rPr>
          <w:b/>
        </w:rPr>
        <w:t>:</w:t>
      </w:r>
    </w:p>
    <w:p w:rsidR="0085052C" w:rsidRPr="001B6066" w:rsidRDefault="0085052C" w:rsidP="0085052C">
      <w:pPr>
        <w:rPr>
          <w:b/>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B6066">
        <w:rPr>
          <w:b/>
        </w:rPr>
        <w:t xml:space="preserve">Do not use bath scents, powders or body lotions. </w:t>
      </w:r>
    </w:p>
    <w:p w:rsidR="0085052C" w:rsidRPr="002A4B51" w:rsidRDefault="0085052C" w:rsidP="0085052C">
      <w:pPr>
        <w:pStyle w:val="ListParagraph"/>
        <w:numPr>
          <w:ilvl w:val="0"/>
          <w:numId w:val="4"/>
        </w:numPr>
      </w:pPr>
      <w:r w:rsidRPr="00BE459F">
        <w:t>The night before surgery bath or shower and wash your entire body using the Chlorhexidine sponge</w:t>
      </w:r>
      <w:r>
        <w:t xml:space="preserve">. </w:t>
      </w:r>
      <w:r w:rsidRPr="00BE459F">
        <w:t xml:space="preserve"> </w:t>
      </w:r>
      <w:r w:rsidRPr="002A4B51">
        <w:t xml:space="preserve">Pat yourself dry with a fresh clean soft towel, put on clean pajamas or clothes and put on freshly laundered bed linens </w:t>
      </w:r>
      <w:r>
        <w:t xml:space="preserve">on your bed </w:t>
      </w:r>
      <w:r w:rsidRPr="002A4B51">
        <w:t>if you are able</w:t>
      </w:r>
      <w:r>
        <w:t>.</w:t>
      </w:r>
    </w:p>
    <w:p w:rsidR="0085052C" w:rsidRPr="00FD1E35" w:rsidRDefault="0085052C" w:rsidP="0085052C">
      <w:pPr>
        <w:pStyle w:val="ListParagraph"/>
        <w:numPr>
          <w:ilvl w:val="0"/>
          <w:numId w:val="4"/>
        </w:numPr>
      </w:pPr>
      <w:r w:rsidRPr="002A4B51">
        <w:t>The morning of surgery repeat your bath or shower using the Chlorhexidine 4% soap sponges</w:t>
      </w:r>
      <w:r>
        <w:t>.</w:t>
      </w:r>
      <w:r w:rsidRPr="002A4B51">
        <w:t xml:space="preserve"> </w:t>
      </w:r>
      <w:r>
        <w:br/>
      </w:r>
      <w:r w:rsidRPr="00FD1E35">
        <w:rPr>
          <w:b/>
        </w:rPr>
        <w:t>(Chlorhexidine 4% soap sponges are available at the QCH Gift Box)</w:t>
      </w:r>
    </w:p>
    <w:p w:rsidR="0085052C" w:rsidRDefault="0085052C" w:rsidP="0085052C">
      <w:pPr>
        <w:pStyle w:val="ListParagraph"/>
        <w:numPr>
          <w:ilvl w:val="0"/>
          <w:numId w:val="4"/>
        </w:numPr>
      </w:pPr>
      <w:r w:rsidRPr="009D71BA">
        <w:lastRenderedPageBreak/>
        <w:t xml:space="preserve">If you are a smoker, stop smoking </w:t>
      </w:r>
      <w:r>
        <w:t xml:space="preserve">at least </w:t>
      </w:r>
      <w:r w:rsidRPr="009D71BA">
        <w:t xml:space="preserve">24 hours before your surgery. We can provide you with smoking cessation support to prevent nicotine withdrawal during your hospitalization. </w:t>
      </w:r>
    </w:p>
    <w:p w:rsidR="0085052C" w:rsidRPr="009D71BA" w:rsidRDefault="0085052C" w:rsidP="0085052C">
      <w:pPr>
        <w:pStyle w:val="ListParagraph"/>
        <w:numPr>
          <w:ilvl w:val="0"/>
          <w:numId w:val="4"/>
        </w:numPr>
      </w:pPr>
      <w:r w:rsidRPr="009D71BA">
        <w:t xml:space="preserve">Do not drink alcohol </w:t>
      </w:r>
      <w:r>
        <w:t xml:space="preserve">at least </w:t>
      </w:r>
      <w:r w:rsidRPr="009D71BA">
        <w:t>24 hours before surgery.</w:t>
      </w:r>
    </w:p>
    <w:p w:rsidR="0085052C" w:rsidRPr="00C42B74" w:rsidRDefault="0085052C" w:rsidP="0085052C">
      <w:pPr>
        <w:pStyle w:val="ListParagraph"/>
        <w:numPr>
          <w:ilvl w:val="0"/>
          <w:numId w:val="4"/>
        </w:numPr>
      </w:pPr>
      <w:r w:rsidRPr="00207C3D">
        <w:t xml:space="preserve">On the day of surgery do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207C3D">
        <w:rPr>
          <w:b/>
        </w:rPr>
        <w:t xml:space="preserve">Please do not wear any scented products </w:t>
      </w:r>
      <w:r>
        <w:rPr>
          <w:b/>
        </w:rPr>
        <w:t>because some people are allergic to them.</w:t>
      </w:r>
    </w:p>
    <w:p w:rsidR="0085052C" w:rsidRPr="009D71BA" w:rsidRDefault="0085052C" w:rsidP="0085052C">
      <w:pPr>
        <w:pStyle w:val="ListParagraph"/>
        <w:numPr>
          <w:ilvl w:val="0"/>
          <w:numId w:val="4"/>
        </w:numPr>
      </w:pPr>
      <w:r w:rsidRPr="009D71BA">
        <w:t>Do not bring valuables (jewellery, credit cards, and money) to the Hospital.  We do not assume responsibility for lost or stolen articles.</w:t>
      </w:r>
    </w:p>
    <w:p w:rsidR="0085052C" w:rsidRPr="00AE7A3B" w:rsidRDefault="0085052C" w:rsidP="0085052C">
      <w:pPr>
        <w:pStyle w:val="ListParagraph"/>
        <w:numPr>
          <w:ilvl w:val="0"/>
          <w:numId w:val="4"/>
        </w:numPr>
      </w:pPr>
      <w:r w:rsidRPr="00AE7A3B">
        <w:t xml:space="preserve">Arrange for someone to drive you to the Hospital the day of </w:t>
      </w:r>
      <w:r w:rsidR="00E0335A" w:rsidRPr="00AE7A3B">
        <w:t>surgery and</w:t>
      </w:r>
      <w:r w:rsidRPr="00AE7A3B">
        <w:t xml:space="preserve"> drive you home on your discharge day.</w:t>
      </w:r>
    </w:p>
    <w:p w:rsidR="0085052C" w:rsidRDefault="0085052C" w:rsidP="0085052C">
      <w:pPr>
        <w:rPr>
          <w:b/>
          <w:sz w:val="32"/>
        </w:rPr>
      </w:pPr>
    </w:p>
    <w:p w:rsidR="00860ADB" w:rsidRPr="00D25511" w:rsidRDefault="00860ADB" w:rsidP="00860ADB">
      <w:pPr>
        <w:pStyle w:val="Heading10"/>
      </w:pPr>
      <w:r w:rsidRPr="00D25511">
        <w:t>What happens the day of my surgery?</w:t>
      </w:r>
    </w:p>
    <w:p w:rsidR="00860ADB" w:rsidRDefault="00860ADB" w:rsidP="00860ADB">
      <w:r w:rsidRPr="00207C3D">
        <w:t>On arrival to the hospital</w:t>
      </w:r>
      <w:r>
        <w:t xml:space="preserve"> please r</w:t>
      </w:r>
      <w:r w:rsidRPr="00207C3D">
        <w:t xml:space="preserve">eport to the Patient Registration Department on the </w:t>
      </w:r>
      <w:r>
        <w:t>m</w:t>
      </w:r>
      <w:r w:rsidRPr="00207C3D">
        <w:t xml:space="preserve">ain </w:t>
      </w:r>
      <w:r>
        <w:t>f</w:t>
      </w:r>
      <w:r w:rsidRPr="00207C3D">
        <w:t xml:space="preserve">loor. </w:t>
      </w:r>
      <w:r>
        <w:t>Please bring your health card.</w:t>
      </w:r>
    </w:p>
    <w:p w:rsidR="00860ADB" w:rsidRDefault="00860ADB" w:rsidP="00860ADB"/>
    <w:p w:rsidR="00860ADB" w:rsidRPr="00207C3D" w:rsidRDefault="00860ADB" w:rsidP="00860ADB">
      <w:pPr>
        <w:pStyle w:val="ListParagraph"/>
        <w:numPr>
          <w:ilvl w:val="0"/>
          <w:numId w:val="4"/>
        </w:numPr>
      </w:pPr>
      <w:r w:rsidRPr="00207C3D">
        <w:t>From Patient Registration you will be taken to the Day Surgery Unit (DSU).</w:t>
      </w:r>
      <w:r>
        <w:t xml:space="preserve"> </w:t>
      </w:r>
      <w:r w:rsidRPr="00207C3D">
        <w:t xml:space="preserve">A friend or </w:t>
      </w:r>
      <w:r>
        <w:t>family member can accompany you.</w:t>
      </w:r>
    </w:p>
    <w:p w:rsidR="00860ADB" w:rsidRPr="00207C3D" w:rsidRDefault="00860ADB" w:rsidP="00860ADB">
      <w:pPr>
        <w:pStyle w:val="ListParagraph"/>
        <w:numPr>
          <w:ilvl w:val="0"/>
          <w:numId w:val="4"/>
        </w:numPr>
      </w:pPr>
      <w:r w:rsidRPr="00207C3D">
        <w:t>After you arrive at the changing area</w:t>
      </w:r>
      <w:r>
        <w:t xml:space="preserve"> in Day Surgery</w:t>
      </w:r>
      <w:r w:rsidRPr="00207C3D">
        <w:t xml:space="preserve">, you will change into a hospital gown. Your clothes will be placed in a bag </w:t>
      </w:r>
      <w:r>
        <w:t>for later transfer to your room.</w:t>
      </w:r>
    </w:p>
    <w:p w:rsidR="00860ADB" w:rsidRPr="00207C3D" w:rsidRDefault="00860ADB" w:rsidP="00860ADB">
      <w:pPr>
        <w:pStyle w:val="ListParagraph"/>
        <w:numPr>
          <w:ilvl w:val="0"/>
          <w:numId w:val="4"/>
        </w:numPr>
      </w:pPr>
      <w:r w:rsidRPr="00207C3D">
        <w:t xml:space="preserve">A </w:t>
      </w:r>
      <w:r>
        <w:t>n</w:t>
      </w:r>
      <w:r w:rsidRPr="00207C3D">
        <w:t>urse will complete the paperwork for</w:t>
      </w:r>
      <w:r>
        <w:t xml:space="preserve"> your admission to the hospital.</w:t>
      </w:r>
    </w:p>
    <w:p w:rsidR="00860ADB" w:rsidRPr="00207C3D" w:rsidRDefault="00860ADB" w:rsidP="00860ADB">
      <w:pPr>
        <w:pStyle w:val="ListParagraph"/>
        <w:numPr>
          <w:ilvl w:val="0"/>
          <w:numId w:val="4"/>
        </w:numPr>
      </w:pPr>
      <w:r w:rsidRPr="00207C3D">
        <w:t xml:space="preserve">A </w:t>
      </w:r>
      <w:r>
        <w:t xml:space="preserve">nurse </w:t>
      </w:r>
      <w:r w:rsidRPr="00207C3D">
        <w:t xml:space="preserve">or </w:t>
      </w:r>
      <w:r>
        <w:t>ward assistant</w:t>
      </w:r>
      <w:r w:rsidRPr="00207C3D">
        <w:t xml:space="preserve"> will take you to the Operating Room.</w:t>
      </w:r>
    </w:p>
    <w:p w:rsidR="00860ADB" w:rsidRDefault="00860ADB" w:rsidP="00860ADB">
      <w:pPr>
        <w:pStyle w:val="ListParagraph"/>
        <w:numPr>
          <w:ilvl w:val="0"/>
          <w:numId w:val="4"/>
        </w:numPr>
      </w:pPr>
      <w:r w:rsidRPr="00207C3D">
        <w:t xml:space="preserve">You will talk to your </w:t>
      </w:r>
      <w:r>
        <w:t>a</w:t>
      </w:r>
      <w:r w:rsidRPr="00207C3D">
        <w:t>nesthe</w:t>
      </w:r>
      <w:r>
        <w:t>siologist</w:t>
      </w:r>
      <w:r w:rsidRPr="00207C3D">
        <w:t xml:space="preserve"> and </w:t>
      </w:r>
      <w:r>
        <w:t>s</w:t>
      </w:r>
      <w:r w:rsidRPr="00207C3D">
        <w:t xml:space="preserve">urgeon in the waiting area.  The </w:t>
      </w:r>
      <w:r>
        <w:t>n</w:t>
      </w:r>
      <w:r w:rsidRPr="00207C3D">
        <w:t>urse</w:t>
      </w:r>
      <w:r>
        <w:t>,</w:t>
      </w:r>
      <w:r w:rsidRPr="00207C3D">
        <w:t xml:space="preserve"> </w:t>
      </w:r>
      <w:r>
        <w:t>anesthesia assistant, or anesthesiologist</w:t>
      </w:r>
      <w:r w:rsidRPr="00207C3D">
        <w:t xml:space="preserve"> will start an intravenous by inserting a small needle into your arm or hand. </w:t>
      </w:r>
      <w:r>
        <w:t xml:space="preserve"> </w:t>
      </w:r>
      <w:r w:rsidRPr="00207C3D">
        <w:t>Medication and intravenous fluids are given through this needle. You ma</w:t>
      </w:r>
      <w:r>
        <w:t>y receive a spinal anesthetic.</w:t>
      </w:r>
    </w:p>
    <w:p w:rsidR="00860ADB" w:rsidRPr="00207C3D" w:rsidRDefault="00860ADB" w:rsidP="00860ADB">
      <w:pPr>
        <w:pStyle w:val="ListParagraph"/>
        <w:numPr>
          <w:ilvl w:val="0"/>
          <w:numId w:val="4"/>
        </w:numPr>
      </w:pPr>
      <w:r w:rsidRPr="00207C3D">
        <w:t xml:space="preserve">Your </w:t>
      </w:r>
      <w:r>
        <w:t>operation can last 1 1/2 hours.</w:t>
      </w:r>
    </w:p>
    <w:p w:rsidR="00860ADB" w:rsidRPr="00207C3D" w:rsidRDefault="00860ADB" w:rsidP="00860ADB">
      <w:pPr>
        <w:pStyle w:val="ListParagraph"/>
        <w:numPr>
          <w:ilvl w:val="0"/>
          <w:numId w:val="4"/>
        </w:numPr>
      </w:pPr>
      <w:r w:rsidRPr="00207C3D">
        <w:t>After your surgery, you will go to the Post Anesthetic Care Unit (PACU) for monitoring.</w:t>
      </w:r>
    </w:p>
    <w:p w:rsidR="00860ADB" w:rsidRPr="00207C3D" w:rsidRDefault="00860ADB" w:rsidP="00860ADB">
      <w:pPr>
        <w:pStyle w:val="ListParagraph"/>
        <w:numPr>
          <w:ilvl w:val="0"/>
          <w:numId w:val="4"/>
        </w:numPr>
      </w:pPr>
      <w:r w:rsidRPr="00207C3D">
        <w:t xml:space="preserve">The </w:t>
      </w:r>
      <w:r>
        <w:t>n</w:t>
      </w:r>
      <w:r w:rsidRPr="00207C3D">
        <w:t>urse will check your blood pressure, pulse and operative site frequently.</w:t>
      </w:r>
    </w:p>
    <w:p w:rsidR="00860ADB" w:rsidRDefault="00860ADB" w:rsidP="00860ADB">
      <w:pPr>
        <w:pStyle w:val="ListParagraph"/>
        <w:numPr>
          <w:ilvl w:val="0"/>
          <w:numId w:val="4"/>
        </w:numPr>
      </w:pPr>
      <w:r w:rsidRPr="00207C3D">
        <w:t xml:space="preserve">You </w:t>
      </w:r>
      <w:r>
        <w:t xml:space="preserve">may </w:t>
      </w:r>
      <w:r w:rsidRPr="00207C3D">
        <w:t xml:space="preserve">have oxygen </w:t>
      </w:r>
      <w:r>
        <w:t>provided.</w:t>
      </w:r>
    </w:p>
    <w:p w:rsidR="00860ADB" w:rsidRDefault="00860ADB" w:rsidP="00860ADB">
      <w:pPr>
        <w:pStyle w:val="ListParagraph"/>
        <w:numPr>
          <w:ilvl w:val="0"/>
          <w:numId w:val="4"/>
        </w:numPr>
      </w:pPr>
      <w:r w:rsidRPr="00207C3D">
        <w:t xml:space="preserve">If you feel any pain or nausea, inform the </w:t>
      </w:r>
      <w:r>
        <w:t>n</w:t>
      </w:r>
      <w:r w:rsidRPr="00207C3D">
        <w:t>urse. You will be given medication to</w:t>
      </w:r>
      <w:r>
        <w:t xml:space="preserve"> help this.</w:t>
      </w:r>
    </w:p>
    <w:p w:rsidR="00860ADB" w:rsidRDefault="00860ADB" w:rsidP="00860ADB">
      <w:pPr>
        <w:pStyle w:val="ListParagraph"/>
        <w:numPr>
          <w:ilvl w:val="0"/>
          <w:numId w:val="4"/>
        </w:numPr>
      </w:pPr>
      <w:r w:rsidRPr="009D71BA">
        <w:t xml:space="preserve">You </w:t>
      </w:r>
      <w:r>
        <w:t>may</w:t>
      </w:r>
      <w:r w:rsidRPr="009D71BA">
        <w:t xml:space="preserve"> be drowsy after the surgery, as you </w:t>
      </w:r>
      <w:r>
        <w:t xml:space="preserve">become more </w:t>
      </w:r>
      <w:r w:rsidR="00E0335A">
        <w:t>alert,</w:t>
      </w:r>
      <w:r w:rsidRPr="009D71BA">
        <w:t xml:space="preserve"> we will encourage you to do deep breathing and ankle exercises.  These exercises will help to prevent complications</w:t>
      </w:r>
      <w:r w:rsidRPr="00207C3D">
        <w:t xml:space="preserve"> </w:t>
      </w:r>
    </w:p>
    <w:p w:rsidR="00860ADB" w:rsidRPr="00A17CB6" w:rsidRDefault="00860ADB" w:rsidP="00860ADB">
      <w:pPr>
        <w:pStyle w:val="ListParagraph"/>
        <w:numPr>
          <w:ilvl w:val="0"/>
          <w:numId w:val="4"/>
        </w:numPr>
      </w:pPr>
      <w:r w:rsidRPr="00A17CB6">
        <w:t xml:space="preserve">You will be transferred to your room when the </w:t>
      </w:r>
      <w:r>
        <w:t>n</w:t>
      </w:r>
      <w:r w:rsidRPr="00A17CB6">
        <w:t xml:space="preserve">urse determines it is safe to move you.  </w:t>
      </w:r>
    </w:p>
    <w:p w:rsidR="00860ADB" w:rsidRPr="00A17CB6" w:rsidRDefault="00860ADB" w:rsidP="00860ADB">
      <w:pPr>
        <w:pStyle w:val="ListParagraph"/>
        <w:numPr>
          <w:ilvl w:val="0"/>
          <w:numId w:val="4"/>
        </w:numPr>
        <w:rPr>
          <w:b/>
          <w:bCs/>
        </w:rPr>
      </w:pPr>
      <w:r w:rsidRPr="00E40A2F">
        <w:t xml:space="preserve">After your surgery you will awaken in the </w:t>
      </w:r>
      <w:r w:rsidRPr="005C375F">
        <w:t>Post Anesthetic Care Unit (PACU)</w:t>
      </w:r>
      <w:r w:rsidRPr="00E40A2F">
        <w:t xml:space="preserve"> where you will stay until your condition is stable. </w:t>
      </w:r>
      <w:r w:rsidRPr="00E40A2F">
        <w:rPr>
          <w:bCs/>
        </w:rPr>
        <w:t xml:space="preserve">Visitors are not permitted in </w:t>
      </w:r>
      <w:r w:rsidRPr="005C375F">
        <w:t>Post Anesthetic Care Unit (PACU)</w:t>
      </w:r>
      <w:r w:rsidRPr="00E40A2F">
        <w:rPr>
          <w:b/>
          <w:bCs/>
        </w:rPr>
        <w:t xml:space="preserve">. </w:t>
      </w:r>
    </w:p>
    <w:p w:rsidR="00860ADB" w:rsidRDefault="00860ADB" w:rsidP="00860ADB">
      <w:pPr>
        <w:pStyle w:val="ListParagraph"/>
        <w:numPr>
          <w:ilvl w:val="0"/>
          <w:numId w:val="4"/>
        </w:numPr>
      </w:pPr>
      <w:r w:rsidRPr="00207C3D">
        <w:lastRenderedPageBreak/>
        <w:t xml:space="preserve">Your family will be able to visit you after you are admitted to your room. </w:t>
      </w:r>
      <w:r>
        <w:t>T</w:t>
      </w:r>
      <w:r w:rsidRPr="00207C3D">
        <w:t>hey can also bring any extra personal toiletries and clothing at this time.</w:t>
      </w:r>
    </w:p>
    <w:p w:rsidR="00860ADB" w:rsidRDefault="00860ADB" w:rsidP="00860ADB">
      <w:pPr>
        <w:pStyle w:val="ListParagraph"/>
        <w:numPr>
          <w:ilvl w:val="0"/>
          <w:numId w:val="4"/>
        </w:numPr>
      </w:pPr>
      <w:r>
        <w:t>Flowers should be kept to a minimum and exclude lilies or other strong scented flowers.</w:t>
      </w:r>
    </w:p>
    <w:p w:rsidR="00620D2B" w:rsidRPr="00207C3D" w:rsidRDefault="00860ADB" w:rsidP="00620D2B">
      <w:pPr>
        <w:pStyle w:val="Heading10"/>
        <w:rPr>
          <w:i/>
        </w:rPr>
      </w:pPr>
      <w:r>
        <w:br/>
      </w:r>
      <w:r w:rsidR="00620D2B" w:rsidRPr="00207C3D">
        <w:t>What are ankle exercises and deep breathing exercises?</w:t>
      </w:r>
    </w:p>
    <w:p w:rsidR="00620D2B" w:rsidRPr="00207C3D" w:rsidRDefault="00620D2B" w:rsidP="00620D2B"/>
    <w:p w:rsidR="00620D2B" w:rsidRPr="00207C3D" w:rsidRDefault="00620D2B" w:rsidP="00620D2B">
      <w:pPr>
        <w:pStyle w:val="Heading20"/>
      </w:pPr>
      <w:r>
        <w:t>Ankle e</w:t>
      </w:r>
      <w:r w:rsidRPr="00207C3D">
        <w:t>xercises:</w:t>
      </w:r>
    </w:p>
    <w:p w:rsidR="00620D2B" w:rsidRPr="00207C3D" w:rsidRDefault="00620D2B" w:rsidP="00620D2B">
      <w:r w:rsidRPr="00207C3D">
        <w:t>Point your toes toward your head, then towards the foot of the bed.  Make your feet go around in circles 5 times. This should be at least every hour while you are awake.</w:t>
      </w:r>
    </w:p>
    <w:p w:rsidR="00620D2B" w:rsidRPr="00207C3D" w:rsidRDefault="00620D2B" w:rsidP="00620D2B"/>
    <w:p w:rsidR="00620D2B" w:rsidRPr="00FD1E35" w:rsidRDefault="00620D2B" w:rsidP="00620D2B">
      <w:pPr>
        <w:pStyle w:val="Heading20"/>
      </w:pPr>
      <w:r w:rsidRPr="00FD1E35">
        <w:t>Deep breathing exercises:</w:t>
      </w:r>
    </w:p>
    <w:p w:rsidR="00620D2B" w:rsidRDefault="00620D2B" w:rsidP="00620D2B">
      <w:r w:rsidRPr="00207C3D">
        <w:t>Take a deep breath in through your nose and slowly blow out through your mouth. Repeat this 3 times. This should be done every hour while you are awake for the first day, then every 2 hours for the next 1-2 days.</w:t>
      </w:r>
    </w:p>
    <w:p w:rsidR="00620D2B" w:rsidRPr="00207C3D" w:rsidRDefault="00620D2B" w:rsidP="00620D2B"/>
    <w:p w:rsidR="00620D2B" w:rsidRPr="00207C3D" w:rsidRDefault="00620D2B" w:rsidP="00620D2B">
      <w:pPr>
        <w:pStyle w:val="Heading10"/>
        <w:rPr>
          <w:i/>
        </w:rPr>
      </w:pPr>
      <w:r w:rsidRPr="00207C3D">
        <w:t>What happens after my surgery?</w:t>
      </w:r>
    </w:p>
    <w:p w:rsidR="00620D2B" w:rsidRPr="00207C3D" w:rsidRDefault="00620D2B" w:rsidP="00620D2B">
      <w:r w:rsidRPr="00207C3D">
        <w:t>You will come back to your room. You will have an IV (intravenous) in your arm to give you fluid</w:t>
      </w:r>
      <w:r>
        <w:t>s for approximately 24 hours.</w:t>
      </w:r>
    </w:p>
    <w:p w:rsidR="00620D2B" w:rsidRPr="00207C3D" w:rsidRDefault="00620D2B" w:rsidP="00620D2B"/>
    <w:p w:rsidR="00620D2B" w:rsidRPr="00207C3D" w:rsidRDefault="00620D2B" w:rsidP="00620D2B">
      <w:r w:rsidRPr="00207C3D">
        <w:t xml:space="preserve">You will have a </w:t>
      </w:r>
      <w:r>
        <w:t>small bandage on your lower abdomen</w:t>
      </w:r>
      <w:r w:rsidRPr="00207C3D">
        <w:t xml:space="preserve">. The incision is </w:t>
      </w:r>
      <w:r>
        <w:t xml:space="preserve">approximately 10 </w:t>
      </w:r>
      <w:r w:rsidR="00E0335A">
        <w:t>centimeters</w:t>
      </w:r>
      <w:r>
        <w:t xml:space="preserve"> or 4</w:t>
      </w:r>
      <w:r w:rsidRPr="00207C3D">
        <w:t xml:space="preserve"> inches long.</w:t>
      </w:r>
      <w:r>
        <w:t xml:space="preserve"> </w:t>
      </w:r>
      <w:r w:rsidRPr="00207C3D">
        <w:t xml:space="preserve">You </w:t>
      </w:r>
      <w:r w:rsidRPr="00207C3D">
        <w:rPr>
          <w:u w:val="single"/>
        </w:rPr>
        <w:t>may</w:t>
      </w:r>
      <w:r w:rsidRPr="00207C3D">
        <w:t xml:space="preserve"> have a tube, which will drain blood away from the incision. This will be rem</w:t>
      </w:r>
      <w:r>
        <w:t>oved in approximately 24 hours.</w:t>
      </w:r>
    </w:p>
    <w:p w:rsidR="00620D2B" w:rsidRPr="00207C3D" w:rsidRDefault="00620D2B" w:rsidP="00620D2B"/>
    <w:p w:rsidR="00620D2B" w:rsidRPr="00D25511" w:rsidRDefault="00620D2B" w:rsidP="00620D2B">
      <w:pPr>
        <w:pStyle w:val="Heading10"/>
      </w:pPr>
      <w:r w:rsidRPr="00D25511">
        <w:t>How long will I stay in bed?</w:t>
      </w:r>
    </w:p>
    <w:p w:rsidR="00620D2B" w:rsidRDefault="00620D2B" w:rsidP="00620D2B">
      <w:r w:rsidRPr="00207C3D">
        <w:t xml:space="preserve">You will be getting out of bed the </w:t>
      </w:r>
      <w:r>
        <w:t>evening of</w:t>
      </w:r>
      <w:r w:rsidRPr="00207C3D">
        <w:t xml:space="preserve"> your surgery. Walking and exercise are</w:t>
      </w:r>
      <w:r>
        <w:t xml:space="preserve"> a vital part of your recovery.</w:t>
      </w:r>
    </w:p>
    <w:p w:rsidR="00620D2B" w:rsidRDefault="00620D2B" w:rsidP="00620D2B"/>
    <w:p w:rsidR="00620D2B" w:rsidRDefault="00620D2B" w:rsidP="00620D2B">
      <w:pPr>
        <w:rPr>
          <w:rFonts w:ascii="Times New Roman" w:hAnsi="Times New Roman"/>
        </w:rPr>
      </w:pPr>
      <w:r w:rsidRPr="004E5AB1">
        <w:t xml:space="preserve">The </w:t>
      </w:r>
      <w:r>
        <w:t>n</w:t>
      </w:r>
      <w:r w:rsidRPr="004E5AB1">
        <w:t xml:space="preserve">urse </w:t>
      </w:r>
      <w:r>
        <w:t>c</w:t>
      </w:r>
      <w:r w:rsidRPr="004E5AB1">
        <w:t>all button will be within your reach so you can push the button if you need assistance</w:t>
      </w:r>
      <w:r>
        <w:rPr>
          <w:rFonts w:ascii="Times New Roman" w:hAnsi="Times New Roman"/>
        </w:rPr>
        <w:t>.</w:t>
      </w:r>
    </w:p>
    <w:p w:rsidR="00620D2B" w:rsidRDefault="00620D2B" w:rsidP="00620D2B">
      <w:pPr>
        <w:rPr>
          <w:rFonts w:ascii="Times New Roman" w:hAnsi="Times New Roman"/>
        </w:rPr>
      </w:pPr>
    </w:p>
    <w:p w:rsidR="0074375A" w:rsidRPr="004E5AB1" w:rsidRDefault="0074375A" w:rsidP="0074375A">
      <w:pPr>
        <w:pStyle w:val="Heading10"/>
        <w:rPr>
          <w:i/>
        </w:rPr>
      </w:pPr>
      <w:r>
        <w:t>What do I</w:t>
      </w:r>
      <w:r w:rsidRPr="004E5AB1">
        <w:t xml:space="preserve"> do about the pain?</w:t>
      </w:r>
    </w:p>
    <w:p w:rsidR="0074375A" w:rsidRDefault="0074375A" w:rsidP="0074375A">
      <w:r w:rsidRPr="004E5AB1">
        <w:t xml:space="preserve">Pain </w:t>
      </w:r>
      <w:r>
        <w:t>management</w:t>
      </w:r>
      <w:r w:rsidRPr="004E5AB1">
        <w:t xml:space="preserve"> is very important to your quick and speedy recovery.</w:t>
      </w:r>
    </w:p>
    <w:p w:rsidR="0074375A" w:rsidRDefault="0074375A" w:rsidP="0074375A"/>
    <w:p w:rsidR="0074375A" w:rsidRDefault="0074375A" w:rsidP="0074375A">
      <w:r>
        <w:rPr>
          <w:b/>
        </w:rPr>
        <w:t>Intravenous Patient controlled a</w:t>
      </w:r>
      <w:r w:rsidRPr="008B13B8">
        <w:rPr>
          <w:b/>
        </w:rPr>
        <w:t>nalgesia</w:t>
      </w:r>
      <w:r w:rsidRPr="004E5AB1">
        <w:t xml:space="preserve"> (</w:t>
      </w:r>
      <w:r>
        <w:t xml:space="preserve">IV </w:t>
      </w:r>
      <w:r w:rsidRPr="004E5AB1">
        <w:t xml:space="preserve">PCA) may be used. The </w:t>
      </w:r>
      <w:r w:rsidRPr="005C375F">
        <w:t xml:space="preserve">Intravenous </w:t>
      </w:r>
      <w:r w:rsidR="00E0335A">
        <w:t>p</w:t>
      </w:r>
      <w:r w:rsidR="00E0335A" w:rsidRPr="005C375F">
        <w:t>atient-controlled</w:t>
      </w:r>
      <w:r w:rsidRPr="005C375F">
        <w:t xml:space="preserve"> analgesia (IV PCA)</w:t>
      </w:r>
      <w:r w:rsidRPr="004E5AB1">
        <w:t xml:space="preserve"> pump allows you to participate in your own pain management. The pain medication is delivered through a special pump that is connected to your intravenous and is controlled by a button that looks like a call bell. When you start to feel some discomfort, you simply push a button and receive a small dose of medication. This medication will start to work in just a few minutes. The </w:t>
      </w:r>
      <w:r w:rsidRPr="005C375F">
        <w:t xml:space="preserve">Intravenous </w:t>
      </w:r>
      <w:r w:rsidR="00E0335A">
        <w:t>p</w:t>
      </w:r>
      <w:r w:rsidR="00E0335A" w:rsidRPr="005C375F">
        <w:t>atient-controlled</w:t>
      </w:r>
      <w:r w:rsidRPr="005C375F">
        <w:t xml:space="preserve"> analgesia (IV PCA)</w:t>
      </w:r>
      <w:r w:rsidRPr="004E5AB1">
        <w:t xml:space="preserve"> will </w:t>
      </w:r>
      <w:r w:rsidRPr="004E5AB1">
        <w:lastRenderedPageBreak/>
        <w:t xml:space="preserve">be discontinued on the day after your surgery. Once the </w:t>
      </w:r>
      <w:r w:rsidRPr="005C375F">
        <w:t xml:space="preserve">Intravenous </w:t>
      </w:r>
      <w:r w:rsidR="00E0335A">
        <w:t>p</w:t>
      </w:r>
      <w:r w:rsidR="00E0335A" w:rsidRPr="005C375F">
        <w:t>atient-controlled</w:t>
      </w:r>
      <w:r w:rsidRPr="005C375F">
        <w:t xml:space="preserve"> analgesia (IV PCA)</w:t>
      </w:r>
      <w:r w:rsidRPr="004E5AB1">
        <w:t xml:space="preserve"> is discontinued, you can have pills for pain. If you are uncomfortable, ask your </w:t>
      </w:r>
      <w:r>
        <w:t>n</w:t>
      </w:r>
      <w:r w:rsidRPr="004E5AB1">
        <w:t>urse for them. If required, you will be discharged home with a prescription for medication to manage your pain.</w:t>
      </w:r>
    </w:p>
    <w:p w:rsidR="0074375A" w:rsidRPr="004E5AB1" w:rsidRDefault="0074375A" w:rsidP="0074375A"/>
    <w:p w:rsidR="0074375A" w:rsidRDefault="0074375A" w:rsidP="0074375A">
      <w:pPr>
        <w:rPr>
          <w:b/>
        </w:rPr>
      </w:pPr>
      <w:r w:rsidRPr="00D038D2">
        <w:rPr>
          <w:b/>
        </w:rPr>
        <w:t xml:space="preserve">It is very important to take your pain medication for the first few </w:t>
      </w:r>
      <w:r w:rsidR="00E0335A" w:rsidRPr="00D038D2">
        <w:rPr>
          <w:b/>
        </w:rPr>
        <w:t>days,</w:t>
      </w:r>
      <w:r w:rsidRPr="00D038D2">
        <w:rPr>
          <w:b/>
        </w:rPr>
        <w:t xml:space="preserve"> </w:t>
      </w:r>
      <w:r>
        <w:rPr>
          <w:b/>
        </w:rPr>
        <w:t xml:space="preserve">so you are </w:t>
      </w:r>
      <w:r w:rsidRPr="00D038D2">
        <w:rPr>
          <w:b/>
        </w:rPr>
        <w:t>comfortable enough to move about as required.</w:t>
      </w:r>
    </w:p>
    <w:p w:rsidR="0074375A" w:rsidRDefault="0074375A" w:rsidP="0074375A">
      <w:pPr>
        <w:rPr>
          <w:b/>
          <w:sz w:val="32"/>
        </w:rPr>
      </w:pPr>
    </w:p>
    <w:p w:rsidR="0074375A" w:rsidRDefault="0074375A" w:rsidP="0074375A">
      <w:pPr>
        <w:pStyle w:val="Heading20"/>
      </w:pPr>
      <w:r w:rsidRPr="00D25511">
        <w:t>Pain scale ruler</w:t>
      </w:r>
    </w:p>
    <w:p w:rsidR="0074375A" w:rsidRDefault="0074375A" w:rsidP="0074375A">
      <w:r>
        <w:t xml:space="preserve">Your nurse will ask you to rate your pain on either the number or FACES scale (see below). Pain is rated from 0 (no pain) to 10 (worst pain). </w:t>
      </w:r>
    </w:p>
    <w:p w:rsidR="00C57878" w:rsidRDefault="00C57878" w:rsidP="0074375A"/>
    <w:p w:rsidR="0074375A" w:rsidRDefault="0074375A" w:rsidP="0074375A"/>
    <w:p w:rsidR="00C57878" w:rsidRPr="00DC4DA8" w:rsidRDefault="00C57878" w:rsidP="0074375A"/>
    <w:p w:rsidR="0074375A" w:rsidRDefault="0074375A" w:rsidP="0074375A">
      <w:pPr>
        <w:jc w:val="center"/>
      </w:pPr>
      <w:r w:rsidRPr="000C79A1">
        <w:rPr>
          <w:noProof/>
          <w:lang w:val="en-CA" w:eastAsia="en-CA"/>
        </w:rPr>
        <w:drawing>
          <wp:inline distT="0" distB="0" distL="0" distR="0" wp14:anchorId="73187058" wp14:editId="0B9AD1B7">
            <wp:extent cx="3584864" cy="1645920"/>
            <wp:effectExtent l="19050" t="0" r="0" b="0"/>
            <wp:docPr id="2"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8" cstate="print"/>
                    <a:srcRect/>
                    <a:stretch>
                      <a:fillRect/>
                    </a:stretch>
                  </pic:blipFill>
                  <pic:spPr bwMode="auto">
                    <a:xfrm>
                      <a:off x="0" y="0"/>
                      <a:ext cx="3587755" cy="1647247"/>
                    </a:xfrm>
                    <a:prstGeom prst="rect">
                      <a:avLst/>
                    </a:prstGeom>
                    <a:noFill/>
                    <a:ln w="9525">
                      <a:noFill/>
                      <a:miter lim="800000"/>
                      <a:headEnd/>
                      <a:tailEnd/>
                    </a:ln>
                  </pic:spPr>
                </pic:pic>
              </a:graphicData>
            </a:graphic>
          </wp:inline>
        </w:drawing>
      </w:r>
    </w:p>
    <w:p w:rsidR="00C16948" w:rsidRPr="00F73E86" w:rsidRDefault="00C16948" w:rsidP="00860ADB"/>
    <w:p w:rsidR="00C57878" w:rsidRDefault="00C57878" w:rsidP="006E7119">
      <w:pPr>
        <w:pStyle w:val="Heading10"/>
      </w:pPr>
    </w:p>
    <w:p w:rsidR="006E7119" w:rsidRPr="005C375F" w:rsidRDefault="006E7119" w:rsidP="006E7119">
      <w:pPr>
        <w:pStyle w:val="Heading10"/>
      </w:pPr>
      <w:r w:rsidRPr="004E5AB1">
        <w:t xml:space="preserve">Here are some frequently asked questions about </w:t>
      </w:r>
      <w:r w:rsidRPr="005C375F">
        <w:t xml:space="preserve">Intravenous </w:t>
      </w:r>
      <w:r w:rsidR="00E0335A" w:rsidRPr="005C375F">
        <w:t>patient-controlled</w:t>
      </w:r>
      <w:r w:rsidRPr="005C375F">
        <w:t xml:space="preserve"> analgesia (IV PCA)</w:t>
      </w:r>
    </w:p>
    <w:p w:rsidR="006E7119" w:rsidRPr="004E5AB1" w:rsidRDefault="006E7119" w:rsidP="006E7119"/>
    <w:p w:rsidR="006E7119" w:rsidRPr="00E20B35" w:rsidRDefault="006E7119" w:rsidP="006E7119">
      <w:pPr>
        <w:pStyle w:val="Heading20"/>
      </w:pPr>
      <w:r w:rsidRPr="00E20B35">
        <w:t xml:space="preserve">When will Intravenous </w:t>
      </w:r>
      <w:r w:rsidR="00E0335A" w:rsidRPr="00E20B35">
        <w:t>patient-controlled</w:t>
      </w:r>
      <w:r w:rsidRPr="00E20B35">
        <w:t xml:space="preserve"> analgesia (IV PCA) therapy be started?</w:t>
      </w:r>
    </w:p>
    <w:p w:rsidR="006E7119" w:rsidRPr="00B7350F" w:rsidRDefault="006E7119" w:rsidP="006E7119">
      <w:pPr>
        <w:rPr>
          <w:b/>
        </w:rPr>
      </w:pPr>
      <w:r w:rsidRPr="00B7350F">
        <w:t xml:space="preserve">The </w:t>
      </w:r>
      <w:r w:rsidRPr="005C375F">
        <w:t xml:space="preserve">Intravenous </w:t>
      </w:r>
      <w:r w:rsidR="00E0335A">
        <w:t>p</w:t>
      </w:r>
      <w:r w:rsidR="00E0335A" w:rsidRPr="005C375F">
        <w:t>atient-controlled</w:t>
      </w:r>
      <w:r w:rsidRPr="005C375F">
        <w:t xml:space="preserve"> analgesia (IV PCA)</w:t>
      </w:r>
      <w:r>
        <w:t xml:space="preserve"> </w:t>
      </w:r>
      <w:r w:rsidRPr="00B7350F">
        <w:t>pump will be started in the Post Anesthetic Care Unit</w:t>
      </w:r>
      <w:r>
        <w:t xml:space="preserve"> (PACU)</w:t>
      </w:r>
      <w:r w:rsidRPr="00B7350F">
        <w:t xml:space="preserve"> and when you’re fully awake the </w:t>
      </w:r>
      <w:r>
        <w:t>n</w:t>
      </w:r>
      <w:r w:rsidRPr="00B7350F">
        <w:t>urse will remind you how to use it. The pump will go to your room with you when you are ready to leave the recovery area.</w:t>
      </w:r>
    </w:p>
    <w:p w:rsidR="006E7119" w:rsidRPr="00B7350F" w:rsidRDefault="006E7119" w:rsidP="006E7119">
      <w:pPr>
        <w:rPr>
          <w:b/>
        </w:rPr>
      </w:pPr>
    </w:p>
    <w:p w:rsidR="006E7119" w:rsidRPr="00B7350F" w:rsidRDefault="006E7119" w:rsidP="006E7119">
      <w:pPr>
        <w:pStyle w:val="Heading20"/>
      </w:pPr>
      <w:r w:rsidRPr="00B7350F">
        <w:t>How much medication will I receive?</w:t>
      </w:r>
    </w:p>
    <w:p w:rsidR="006E7119" w:rsidRPr="00B7350F" w:rsidRDefault="006E7119" w:rsidP="006E7119">
      <w:r w:rsidRPr="00B7350F">
        <w:t>The button may be pushed as often as required in order to make you comfortable enough so that you will be able to deep breath and move with minimal discomfort. Continue to give yourself more medication as needed to maintain this level of comfort once you have reached it.</w:t>
      </w:r>
    </w:p>
    <w:p w:rsidR="006E7119" w:rsidRPr="00B7350F" w:rsidRDefault="006E7119" w:rsidP="006E7119"/>
    <w:p w:rsidR="006E7119" w:rsidRPr="00B7350F" w:rsidRDefault="006E7119" w:rsidP="006E7119">
      <w:pPr>
        <w:pStyle w:val="Heading20"/>
      </w:pPr>
      <w:r w:rsidRPr="00B7350F">
        <w:t>Can I give myself too much medication?</w:t>
      </w:r>
    </w:p>
    <w:p w:rsidR="006E7119" w:rsidRPr="00B7350F" w:rsidRDefault="006E7119" w:rsidP="006E7119">
      <w:r w:rsidRPr="00B7350F">
        <w:t xml:space="preserve">No.  The </w:t>
      </w:r>
      <w:r w:rsidRPr="005C375F">
        <w:t xml:space="preserve">Intravenous </w:t>
      </w:r>
      <w:r w:rsidR="00E0335A">
        <w:t>p</w:t>
      </w:r>
      <w:r w:rsidR="00E0335A" w:rsidRPr="005C375F">
        <w:t>atient-controlled</w:t>
      </w:r>
      <w:r w:rsidRPr="005C375F">
        <w:t xml:space="preserve"> analgesia (IV PCA)</w:t>
      </w:r>
      <w:r w:rsidRPr="00B7350F">
        <w:t xml:space="preserve"> pump is designed so that you cannot give more medication than your </w:t>
      </w:r>
      <w:r>
        <w:t>doctor thinks is right for you.</w:t>
      </w:r>
    </w:p>
    <w:p w:rsidR="00C57878" w:rsidRDefault="00C57878" w:rsidP="006E7119">
      <w:pPr>
        <w:pStyle w:val="Heading20"/>
      </w:pPr>
    </w:p>
    <w:p w:rsidR="006E7119" w:rsidRPr="00B7350F" w:rsidRDefault="006E7119" w:rsidP="006E7119">
      <w:pPr>
        <w:pStyle w:val="Heading20"/>
      </w:pPr>
      <w:r w:rsidRPr="00B7350F">
        <w:lastRenderedPageBreak/>
        <w:t>What if I start to feel sleepy?</w:t>
      </w:r>
    </w:p>
    <w:p w:rsidR="006E7119" w:rsidRPr="00B7350F" w:rsidRDefault="006E7119" w:rsidP="006E7119">
      <w:r w:rsidRPr="00B7350F">
        <w:t xml:space="preserve">The pain medication you’ll be receiving has that effect on many people.  If you feel sleepy just decrease the number of times you push the </w:t>
      </w:r>
      <w:r w:rsidRPr="005C375F">
        <w:t xml:space="preserve">Intravenous </w:t>
      </w:r>
      <w:r w:rsidR="00E0335A">
        <w:t>p</w:t>
      </w:r>
      <w:r w:rsidR="00E0335A" w:rsidRPr="005C375F">
        <w:t>atient-controlled</w:t>
      </w:r>
      <w:r w:rsidRPr="005C375F">
        <w:t xml:space="preserve"> analgesia (IV PCA)</w:t>
      </w:r>
      <w:r w:rsidRPr="00B7350F">
        <w:t xml:space="preserve"> button until you feel more awake again.</w:t>
      </w:r>
    </w:p>
    <w:p w:rsidR="006E7119" w:rsidRDefault="006E7119" w:rsidP="006E7119">
      <w:pPr>
        <w:rPr>
          <w:b/>
        </w:rPr>
      </w:pPr>
    </w:p>
    <w:p w:rsidR="006E7119" w:rsidRPr="00B7350F" w:rsidRDefault="006E7119" w:rsidP="006E7119">
      <w:pPr>
        <w:pStyle w:val="Heading20"/>
      </w:pPr>
      <w:r w:rsidRPr="00B7350F">
        <w:t>What if I become uncomfortable?</w:t>
      </w:r>
    </w:p>
    <w:p w:rsidR="006E7119" w:rsidRPr="00B7350F" w:rsidRDefault="006E7119" w:rsidP="006E7119">
      <w:r w:rsidRPr="00B7350F">
        <w:t xml:space="preserve">If your pain medication seems to stop working, even after pushing the button several times and giving the medication a few minutes to work, just call your </w:t>
      </w:r>
      <w:r>
        <w:t>n</w:t>
      </w:r>
      <w:r w:rsidRPr="00B7350F">
        <w:t xml:space="preserve">urse to check the </w:t>
      </w:r>
      <w:r>
        <w:t>intravenous (</w:t>
      </w:r>
      <w:r w:rsidRPr="00B7350F">
        <w:t>IV</w:t>
      </w:r>
      <w:r>
        <w:t>)</w:t>
      </w:r>
      <w:r w:rsidRPr="00B7350F">
        <w:t xml:space="preserve">. If you are still uncomfortable after the </w:t>
      </w:r>
      <w:r>
        <w:t>n</w:t>
      </w:r>
      <w:r w:rsidRPr="00B7350F">
        <w:t xml:space="preserve">urse has checked the </w:t>
      </w:r>
      <w:r>
        <w:t>intravenous (</w:t>
      </w:r>
      <w:r w:rsidRPr="00B7350F">
        <w:t>IV</w:t>
      </w:r>
      <w:r>
        <w:t>)</w:t>
      </w:r>
      <w:r w:rsidRPr="00B7350F">
        <w:t xml:space="preserve">, your </w:t>
      </w:r>
      <w:r>
        <w:t>n</w:t>
      </w:r>
      <w:r w:rsidRPr="00B7350F">
        <w:t xml:space="preserve">urse will notify your </w:t>
      </w:r>
      <w:r>
        <w:t>d</w:t>
      </w:r>
      <w:r w:rsidRPr="00B7350F">
        <w:t>octor and your dose will be adjusted as required.</w:t>
      </w:r>
    </w:p>
    <w:p w:rsidR="006E7119" w:rsidRDefault="006E7119" w:rsidP="006E7119">
      <w:pPr>
        <w:rPr>
          <w:b/>
        </w:rPr>
      </w:pPr>
    </w:p>
    <w:p w:rsidR="006E7119" w:rsidRPr="00B7350F" w:rsidRDefault="006E7119" w:rsidP="006E7119">
      <w:pPr>
        <w:pStyle w:val="Heading20"/>
      </w:pPr>
      <w:r w:rsidRPr="00B7350F">
        <w:t xml:space="preserve">How long will I be using the </w:t>
      </w:r>
      <w:r w:rsidRPr="005C375F">
        <w:t xml:space="preserve">Intravenous </w:t>
      </w:r>
      <w:r w:rsidR="00E0335A" w:rsidRPr="005C375F">
        <w:t>patient-controlled</w:t>
      </w:r>
      <w:r w:rsidRPr="005C375F">
        <w:t xml:space="preserve"> analgesia (IV PCA) </w:t>
      </w:r>
      <w:r w:rsidRPr="00B7350F">
        <w:t>pump?</w:t>
      </w:r>
    </w:p>
    <w:p w:rsidR="006E7119" w:rsidRPr="00B7350F" w:rsidRDefault="006E7119" w:rsidP="006E7119">
      <w:r w:rsidRPr="00B7350F">
        <w:t xml:space="preserve">Most patients use the </w:t>
      </w:r>
      <w:r w:rsidRPr="005C375F">
        <w:t xml:space="preserve">Intravenous </w:t>
      </w:r>
      <w:r w:rsidR="00E0335A">
        <w:t>p</w:t>
      </w:r>
      <w:r w:rsidR="00E0335A" w:rsidRPr="005C375F">
        <w:t>atient-controlled</w:t>
      </w:r>
      <w:r w:rsidRPr="005C375F">
        <w:t xml:space="preserve"> analgesia (IV PCA)</w:t>
      </w:r>
      <w:r w:rsidRPr="00B7350F">
        <w:t xml:space="preserve"> pump for up to </w:t>
      </w:r>
      <w:r>
        <w:t xml:space="preserve">24 </w:t>
      </w:r>
      <w:r w:rsidRPr="00B7350F">
        <w:t>hours following surgery.  Just remember that everyone wants you to be as comfortable as possible.</w:t>
      </w:r>
    </w:p>
    <w:p w:rsidR="006E7119" w:rsidRPr="00B7350F" w:rsidRDefault="006E7119" w:rsidP="006E7119"/>
    <w:p w:rsidR="006E7119" w:rsidRPr="00B7350F" w:rsidRDefault="006E7119" w:rsidP="006E7119">
      <w:pPr>
        <w:pStyle w:val="Heading10"/>
      </w:pPr>
      <w:r w:rsidRPr="00B7350F">
        <w:t xml:space="preserve">Special things you should know while using the </w:t>
      </w:r>
      <w:r w:rsidRPr="005C375F">
        <w:t xml:space="preserve">Intravenous </w:t>
      </w:r>
      <w:r w:rsidR="00E0335A" w:rsidRPr="005C375F">
        <w:t>patient-controlled</w:t>
      </w:r>
      <w:r w:rsidRPr="005C375F">
        <w:t xml:space="preserve"> analgesia (IV PCA)</w:t>
      </w:r>
      <w:r w:rsidRPr="00B7350F">
        <w:t xml:space="preserve"> pump:</w:t>
      </w:r>
    </w:p>
    <w:p w:rsidR="006E7119" w:rsidRPr="00B7350F" w:rsidRDefault="006E7119" w:rsidP="006E7119">
      <w:r w:rsidRPr="00B7350F">
        <w:rPr>
          <w:b/>
        </w:rPr>
        <w:t xml:space="preserve">DO NOT </w:t>
      </w:r>
      <w:r w:rsidRPr="00B7350F">
        <w:t xml:space="preserve">ask or permit family and friends to push the </w:t>
      </w:r>
      <w:r w:rsidRPr="005C375F">
        <w:t xml:space="preserve">Intravenous </w:t>
      </w:r>
      <w:r w:rsidR="00E0335A">
        <w:t>p</w:t>
      </w:r>
      <w:r w:rsidR="00E0335A" w:rsidRPr="005C375F">
        <w:t>atient-controlled</w:t>
      </w:r>
      <w:r w:rsidRPr="005C375F">
        <w:t xml:space="preserve"> analgesia (IV PCA)</w:t>
      </w:r>
      <w:r w:rsidRPr="00B7350F">
        <w:t xml:space="preserve"> button for you.  It is important that only </w:t>
      </w:r>
      <w:r w:rsidRPr="00B7350F">
        <w:rPr>
          <w:b/>
        </w:rPr>
        <w:t>YOU</w:t>
      </w:r>
      <w:r w:rsidRPr="00B7350F">
        <w:t xml:space="preserve"> give yourself the medication when you feel you need it.</w:t>
      </w:r>
    </w:p>
    <w:p w:rsidR="006E7119" w:rsidRDefault="006E7119" w:rsidP="006E7119"/>
    <w:p w:rsidR="006E7119" w:rsidRDefault="006E7119" w:rsidP="006E7119">
      <w:r w:rsidRPr="00B7350F">
        <w:t>The medication will be delivered right away and will start to work in a few minutes … please be patient, give it time to work.</w:t>
      </w:r>
    </w:p>
    <w:p w:rsidR="006E7119" w:rsidRPr="00B7350F" w:rsidRDefault="006E7119" w:rsidP="006E7119"/>
    <w:p w:rsidR="00BA6B39" w:rsidRDefault="006E7119" w:rsidP="00BA6B39">
      <w:r w:rsidRPr="00B7350F">
        <w:t xml:space="preserve">When it is time for the </w:t>
      </w:r>
      <w:r w:rsidRPr="005C375F">
        <w:t xml:space="preserve">Intravenous </w:t>
      </w:r>
      <w:r w:rsidR="00E0335A">
        <w:t>p</w:t>
      </w:r>
      <w:r w:rsidR="00E0335A" w:rsidRPr="005C375F">
        <w:t>atient-controlled</w:t>
      </w:r>
      <w:r w:rsidRPr="005C375F">
        <w:t xml:space="preserve"> analgesia (IV PCA)</w:t>
      </w:r>
      <w:r w:rsidRPr="00B7350F">
        <w:t xml:space="preserve"> to be stopped, you will be switched to pain pills.</w:t>
      </w:r>
      <w:r>
        <w:t xml:space="preserve"> </w:t>
      </w:r>
      <w:r w:rsidRPr="00B7350F">
        <w:t xml:space="preserve"> Ask your </w:t>
      </w:r>
      <w:r>
        <w:t>n</w:t>
      </w:r>
      <w:r w:rsidRPr="00B7350F">
        <w:t>urse for something for pain when you need it.</w:t>
      </w:r>
    </w:p>
    <w:tbl>
      <w:tblPr>
        <w:tblStyle w:val="TableGrid"/>
        <w:tblpPr w:leftFromText="180" w:rightFromText="180" w:vertAnchor="text" w:horzAnchor="margin" w:tblpX="-601" w:tblpY="-31"/>
        <w:tblW w:w="10915" w:type="dxa"/>
        <w:tblLook w:val="01E0" w:firstRow="1" w:lastRow="1" w:firstColumn="1" w:lastColumn="1" w:noHBand="0" w:noVBand="0"/>
      </w:tblPr>
      <w:tblGrid>
        <w:gridCol w:w="3049"/>
        <w:gridCol w:w="7866"/>
      </w:tblGrid>
      <w:tr w:rsidR="00BA6B39" w:rsidRPr="00AA3DCB" w:rsidTr="008F51AB">
        <w:tc>
          <w:tcPr>
            <w:tcW w:w="3049" w:type="dxa"/>
          </w:tcPr>
          <w:p w:rsidR="00BA6B39" w:rsidRPr="00AA3DCB" w:rsidRDefault="00BA6B39" w:rsidP="00451825">
            <w:pPr>
              <w:rPr>
                <w:b/>
              </w:rPr>
            </w:pPr>
            <w:r w:rsidRPr="00AA3DCB">
              <w:rPr>
                <w:b/>
              </w:rPr>
              <w:lastRenderedPageBreak/>
              <w:t>Process</w:t>
            </w:r>
          </w:p>
        </w:tc>
        <w:tc>
          <w:tcPr>
            <w:tcW w:w="7866" w:type="dxa"/>
          </w:tcPr>
          <w:p w:rsidR="00BA6B39" w:rsidRPr="00AA3DCB" w:rsidRDefault="00BA6B39" w:rsidP="00451825">
            <w:pPr>
              <w:rPr>
                <w:b/>
              </w:rPr>
            </w:pPr>
            <w:r w:rsidRPr="00AA3DCB">
              <w:rPr>
                <w:b/>
              </w:rPr>
              <w:t xml:space="preserve">Pre- </w:t>
            </w:r>
            <w:r>
              <w:rPr>
                <w:b/>
              </w:rPr>
              <w:t>a</w:t>
            </w:r>
            <w:r w:rsidRPr="00AA3DCB">
              <w:rPr>
                <w:b/>
              </w:rPr>
              <w:t>dmission</w:t>
            </w:r>
          </w:p>
        </w:tc>
      </w:tr>
      <w:tr w:rsidR="00BA6B39" w:rsidRPr="00AA3DCB" w:rsidTr="008F51AB">
        <w:tc>
          <w:tcPr>
            <w:tcW w:w="3049" w:type="dxa"/>
          </w:tcPr>
          <w:p w:rsidR="00BA6B39" w:rsidRPr="00AA3DCB" w:rsidRDefault="00BA6B39" w:rsidP="00451825">
            <w:pPr>
              <w:rPr>
                <w:b/>
              </w:rPr>
            </w:pPr>
            <w:r w:rsidRPr="00AA3DCB">
              <w:rPr>
                <w:b/>
              </w:rPr>
              <w:t>Assessment</w:t>
            </w:r>
          </w:p>
        </w:tc>
        <w:tc>
          <w:tcPr>
            <w:tcW w:w="7866" w:type="dxa"/>
          </w:tcPr>
          <w:p w:rsidR="00BA6B39" w:rsidRPr="00AA3DCB" w:rsidRDefault="00BA6B39" w:rsidP="00BA6B39">
            <w:pPr>
              <w:numPr>
                <w:ilvl w:val="0"/>
                <w:numId w:val="45"/>
              </w:numPr>
              <w:tabs>
                <w:tab w:val="clear" w:pos="720"/>
              </w:tabs>
              <w:ind w:left="387" w:hanging="315"/>
            </w:pPr>
            <w:r w:rsidRPr="00AA3DCB">
              <w:t xml:space="preserve">You </w:t>
            </w:r>
            <w:r>
              <w:t>may</w:t>
            </w:r>
            <w:r w:rsidRPr="00AA3DCB">
              <w:t xml:space="preserve"> be assessed by another </w:t>
            </w:r>
            <w:r>
              <w:t>P</w:t>
            </w:r>
            <w:r w:rsidRPr="00AA3DCB">
              <w:t>hysicia</w:t>
            </w:r>
            <w:r>
              <w:t xml:space="preserve">n if requested by </w:t>
            </w:r>
            <w:r w:rsidR="00E0335A">
              <w:t xml:space="preserve">your </w:t>
            </w:r>
            <w:r w:rsidR="00E0335A" w:rsidRPr="00AA3DCB">
              <w:t>Surgeon</w:t>
            </w:r>
          </w:p>
        </w:tc>
      </w:tr>
      <w:tr w:rsidR="00BA6B39" w:rsidRPr="00AA3DCB" w:rsidTr="008F51AB">
        <w:tc>
          <w:tcPr>
            <w:tcW w:w="3049" w:type="dxa"/>
          </w:tcPr>
          <w:p w:rsidR="00BA6B39" w:rsidRPr="00AA3DCB" w:rsidRDefault="00BA6B39" w:rsidP="00451825">
            <w:pPr>
              <w:rPr>
                <w:b/>
              </w:rPr>
            </w:pPr>
            <w:r w:rsidRPr="00AA3DCB">
              <w:rPr>
                <w:b/>
              </w:rPr>
              <w:t>Tests</w:t>
            </w:r>
          </w:p>
        </w:tc>
        <w:tc>
          <w:tcPr>
            <w:tcW w:w="7866" w:type="dxa"/>
          </w:tcPr>
          <w:p w:rsidR="00BA6B39" w:rsidRPr="00AA3DCB" w:rsidRDefault="00BA6B39" w:rsidP="00BA6B39">
            <w:pPr>
              <w:numPr>
                <w:ilvl w:val="0"/>
                <w:numId w:val="45"/>
              </w:numPr>
              <w:tabs>
                <w:tab w:val="clear" w:pos="720"/>
              </w:tabs>
              <w:ind w:left="387" w:hanging="315"/>
            </w:pPr>
            <w:r w:rsidRPr="00AA3DCB">
              <w:t>You will have laboratory tests (blood and urine)</w:t>
            </w:r>
          </w:p>
          <w:p w:rsidR="00BA6B39" w:rsidRPr="00AA3DCB" w:rsidRDefault="00BA6B39" w:rsidP="00BA6B39">
            <w:pPr>
              <w:numPr>
                <w:ilvl w:val="0"/>
                <w:numId w:val="45"/>
              </w:numPr>
              <w:tabs>
                <w:tab w:val="clear" w:pos="720"/>
              </w:tabs>
              <w:ind w:left="387" w:hanging="315"/>
            </w:pPr>
            <w:r w:rsidRPr="00AA3DCB">
              <w:t xml:space="preserve">You </w:t>
            </w:r>
            <w:r>
              <w:t>may have a chest X</w:t>
            </w:r>
            <w:r w:rsidRPr="00AA3DCB">
              <w:t xml:space="preserve">-ray and electrocardiogram, if ordered by your </w:t>
            </w:r>
            <w:r>
              <w:t>P</w:t>
            </w:r>
            <w:r w:rsidRPr="00AA3DCB">
              <w:t>hysician</w:t>
            </w:r>
          </w:p>
        </w:tc>
      </w:tr>
      <w:tr w:rsidR="00BA6B39" w:rsidRPr="00AA3DCB" w:rsidTr="008F51AB">
        <w:tc>
          <w:tcPr>
            <w:tcW w:w="3049" w:type="dxa"/>
          </w:tcPr>
          <w:p w:rsidR="00BA6B39" w:rsidRPr="00AA3DCB" w:rsidRDefault="00BA6B39" w:rsidP="00451825">
            <w:pPr>
              <w:rPr>
                <w:b/>
              </w:rPr>
            </w:pPr>
            <w:r w:rsidRPr="00AA3DCB">
              <w:rPr>
                <w:b/>
              </w:rPr>
              <w:t>Medications</w:t>
            </w:r>
          </w:p>
        </w:tc>
        <w:tc>
          <w:tcPr>
            <w:tcW w:w="7866" w:type="dxa"/>
          </w:tcPr>
          <w:p w:rsidR="00BA6B39" w:rsidRPr="00AA3DCB" w:rsidRDefault="00BA6B39" w:rsidP="00BA6B39">
            <w:pPr>
              <w:numPr>
                <w:ilvl w:val="0"/>
                <w:numId w:val="45"/>
              </w:numPr>
              <w:tabs>
                <w:tab w:val="clear" w:pos="720"/>
              </w:tabs>
              <w:ind w:left="387" w:hanging="315"/>
            </w:pPr>
            <w:r w:rsidRPr="00AA3DCB">
              <w:t>Please bring your medications in and we will review them</w:t>
            </w:r>
          </w:p>
        </w:tc>
      </w:tr>
      <w:tr w:rsidR="00BA6B39" w:rsidRPr="00AA3DCB" w:rsidTr="008F51AB">
        <w:tc>
          <w:tcPr>
            <w:tcW w:w="3049" w:type="dxa"/>
          </w:tcPr>
          <w:p w:rsidR="00BA6B39" w:rsidRPr="00AA3DCB" w:rsidRDefault="00BA6B39" w:rsidP="00451825">
            <w:pPr>
              <w:rPr>
                <w:b/>
              </w:rPr>
            </w:pPr>
            <w:r w:rsidRPr="00AA3DCB">
              <w:rPr>
                <w:b/>
              </w:rPr>
              <w:t>Nutrition</w:t>
            </w:r>
          </w:p>
        </w:tc>
        <w:tc>
          <w:tcPr>
            <w:tcW w:w="7866" w:type="dxa"/>
          </w:tcPr>
          <w:p w:rsidR="00BA6B39" w:rsidRPr="00AA3DCB" w:rsidRDefault="00BA6B39" w:rsidP="00BA6B39">
            <w:pPr>
              <w:numPr>
                <w:ilvl w:val="0"/>
                <w:numId w:val="46"/>
              </w:numPr>
              <w:tabs>
                <w:tab w:val="clear" w:pos="501"/>
              </w:tabs>
              <w:ind w:left="353" w:hanging="283"/>
            </w:pPr>
            <w:r w:rsidRPr="00AA3DCB">
              <w:t xml:space="preserve">We will review food allergies or </w:t>
            </w:r>
            <w:r>
              <w:t>food sensitivities</w:t>
            </w:r>
            <w:r w:rsidRPr="00AA3DCB">
              <w:t xml:space="preserve"> you may have</w:t>
            </w:r>
          </w:p>
        </w:tc>
      </w:tr>
      <w:tr w:rsidR="00BA6B39" w:rsidRPr="00AA3DCB" w:rsidTr="008F51AB">
        <w:tc>
          <w:tcPr>
            <w:tcW w:w="3049" w:type="dxa"/>
          </w:tcPr>
          <w:p w:rsidR="00BA6B39" w:rsidRPr="00AA3DCB" w:rsidRDefault="00BA6B39" w:rsidP="00451825">
            <w:pPr>
              <w:rPr>
                <w:b/>
              </w:rPr>
            </w:pPr>
            <w:r w:rsidRPr="00AA3DCB">
              <w:rPr>
                <w:b/>
              </w:rPr>
              <w:t xml:space="preserve">Rest and </w:t>
            </w:r>
            <w:r>
              <w:rPr>
                <w:b/>
              </w:rPr>
              <w:t>a</w:t>
            </w:r>
            <w:r w:rsidRPr="00AA3DCB">
              <w:rPr>
                <w:b/>
              </w:rPr>
              <w:t>ctivity</w:t>
            </w:r>
          </w:p>
        </w:tc>
        <w:tc>
          <w:tcPr>
            <w:tcW w:w="7866" w:type="dxa"/>
          </w:tcPr>
          <w:p w:rsidR="00BA6B39" w:rsidRPr="00AA3DCB" w:rsidRDefault="00BA6B39" w:rsidP="00BA6B39">
            <w:pPr>
              <w:numPr>
                <w:ilvl w:val="0"/>
                <w:numId w:val="46"/>
              </w:numPr>
              <w:tabs>
                <w:tab w:val="clear" w:pos="501"/>
              </w:tabs>
              <w:ind w:left="353" w:hanging="283"/>
            </w:pPr>
            <w:r w:rsidRPr="00AA3DCB">
              <w:t xml:space="preserve">You will be asked to have a shower or a bath at home the morning of your surgery </w:t>
            </w:r>
          </w:p>
        </w:tc>
      </w:tr>
      <w:tr w:rsidR="00BA6B39" w:rsidRPr="00AA3DCB" w:rsidTr="008F51AB">
        <w:tc>
          <w:tcPr>
            <w:tcW w:w="3049" w:type="dxa"/>
          </w:tcPr>
          <w:p w:rsidR="00BA6B39" w:rsidRPr="00AA3DCB" w:rsidRDefault="00BA6B39" w:rsidP="00451825">
            <w:pPr>
              <w:rPr>
                <w:b/>
              </w:rPr>
            </w:pPr>
            <w:r w:rsidRPr="00AA3DCB">
              <w:rPr>
                <w:b/>
              </w:rPr>
              <w:t>Education</w:t>
            </w:r>
          </w:p>
        </w:tc>
        <w:tc>
          <w:tcPr>
            <w:tcW w:w="7866" w:type="dxa"/>
          </w:tcPr>
          <w:p w:rsidR="00BA6B39" w:rsidRPr="00AA3DCB" w:rsidRDefault="00BA6B39" w:rsidP="00BA6B39">
            <w:pPr>
              <w:numPr>
                <w:ilvl w:val="0"/>
                <w:numId w:val="46"/>
              </w:numPr>
              <w:tabs>
                <w:tab w:val="clear" w:pos="501"/>
              </w:tabs>
              <w:ind w:left="353" w:hanging="283"/>
            </w:pPr>
            <w:r w:rsidRPr="00AA3DCB">
              <w:t xml:space="preserve">Please review the </w:t>
            </w:r>
            <w:r>
              <w:t>v</w:t>
            </w:r>
            <w:r w:rsidRPr="00AA3DCB">
              <w:t xml:space="preserve">aginal </w:t>
            </w:r>
            <w:r w:rsidR="00E0335A">
              <w:t>h</w:t>
            </w:r>
            <w:r w:rsidR="00E0335A" w:rsidRPr="00AA3DCB">
              <w:t xml:space="preserve">ysterectomy </w:t>
            </w:r>
            <w:r w:rsidR="00E0335A">
              <w:t>with</w:t>
            </w:r>
            <w:r>
              <w:t xml:space="preserve"> a</w:t>
            </w:r>
            <w:r w:rsidRPr="00AA3DCB">
              <w:t>nterior/</w:t>
            </w:r>
            <w:r>
              <w:t>p</w:t>
            </w:r>
            <w:r w:rsidRPr="00AA3DCB">
              <w:t xml:space="preserve">osterior </w:t>
            </w:r>
            <w:r>
              <w:t>r</w:t>
            </w:r>
            <w:r w:rsidRPr="00AA3DCB">
              <w:t>epair</w:t>
            </w:r>
            <w:r>
              <w:t xml:space="preserve"> booklet</w:t>
            </w:r>
            <w:r w:rsidRPr="00AA3DCB">
              <w:t xml:space="preserve"> that you have been given</w:t>
            </w:r>
          </w:p>
        </w:tc>
      </w:tr>
      <w:tr w:rsidR="00BA6B39" w:rsidRPr="00AA3DCB" w:rsidTr="008F51AB">
        <w:tc>
          <w:tcPr>
            <w:tcW w:w="3049" w:type="dxa"/>
          </w:tcPr>
          <w:p w:rsidR="00BA6B39" w:rsidRPr="00AA3DCB" w:rsidRDefault="00BA6B39" w:rsidP="00451825">
            <w:pPr>
              <w:rPr>
                <w:b/>
              </w:rPr>
            </w:pPr>
            <w:r w:rsidRPr="00AA3DCB">
              <w:rPr>
                <w:b/>
              </w:rPr>
              <w:t xml:space="preserve">Discharge </w:t>
            </w:r>
            <w:r>
              <w:rPr>
                <w:b/>
              </w:rPr>
              <w:t>p</w:t>
            </w:r>
            <w:r w:rsidRPr="00AA3DCB">
              <w:rPr>
                <w:b/>
              </w:rPr>
              <w:t>lanning</w:t>
            </w:r>
          </w:p>
        </w:tc>
        <w:tc>
          <w:tcPr>
            <w:tcW w:w="7866" w:type="dxa"/>
          </w:tcPr>
          <w:p w:rsidR="00BA6B39" w:rsidRPr="00AA3DCB" w:rsidRDefault="00BA6B39" w:rsidP="00BA6B39">
            <w:pPr>
              <w:numPr>
                <w:ilvl w:val="0"/>
                <w:numId w:val="46"/>
              </w:numPr>
              <w:tabs>
                <w:tab w:val="clear" w:pos="501"/>
              </w:tabs>
              <w:ind w:left="353" w:hanging="283"/>
            </w:pPr>
            <w:r w:rsidRPr="00AA3DCB">
              <w:t>We will discuss your discharge plans</w:t>
            </w:r>
          </w:p>
        </w:tc>
      </w:tr>
    </w:tbl>
    <w:p w:rsidR="00BA6B39" w:rsidRDefault="00BA6B39" w:rsidP="00BA6B39"/>
    <w:p w:rsidR="00BA6B39" w:rsidRDefault="00BA6B39" w:rsidP="00BA6B39">
      <w:pPr>
        <w:rPr>
          <w:b/>
        </w:rPr>
      </w:pPr>
      <w:r w:rsidRPr="00F15FB4">
        <w:rPr>
          <w:b/>
        </w:rPr>
        <w:t xml:space="preserve">If you have been diagnosed with sleep apnea bring your machine with you. </w:t>
      </w:r>
    </w:p>
    <w:p w:rsidR="00BA6B39" w:rsidRDefault="00BA6B39" w:rsidP="00BA6B39">
      <w:pPr>
        <w:rPr>
          <w:b/>
        </w:rPr>
      </w:pPr>
    </w:p>
    <w:p w:rsidR="00BA6B39" w:rsidRDefault="00BA6B39" w:rsidP="00BA6B39">
      <w:pPr>
        <w:rPr>
          <w:b/>
        </w:rPr>
      </w:pPr>
    </w:p>
    <w:tbl>
      <w:tblPr>
        <w:tblStyle w:val="TableGrid"/>
        <w:tblW w:w="10915" w:type="dxa"/>
        <w:tblLook w:val="01E0" w:firstRow="1" w:lastRow="1" w:firstColumn="1" w:lastColumn="1" w:noHBand="0" w:noVBand="0"/>
      </w:tblPr>
      <w:tblGrid>
        <w:gridCol w:w="3525"/>
        <w:gridCol w:w="7390"/>
      </w:tblGrid>
      <w:tr w:rsidR="00BA6B39" w:rsidRPr="00AA3DCB" w:rsidTr="008F51AB">
        <w:tc>
          <w:tcPr>
            <w:tcW w:w="3525" w:type="dxa"/>
          </w:tcPr>
          <w:p w:rsidR="00BA6B39" w:rsidRPr="00AA3DCB" w:rsidRDefault="00BA6B39" w:rsidP="00451825">
            <w:pPr>
              <w:rPr>
                <w:b/>
              </w:rPr>
            </w:pPr>
            <w:r w:rsidRPr="00AA3DCB">
              <w:rPr>
                <w:b/>
              </w:rPr>
              <w:t>Process</w:t>
            </w:r>
          </w:p>
        </w:tc>
        <w:tc>
          <w:tcPr>
            <w:tcW w:w="7390" w:type="dxa"/>
          </w:tcPr>
          <w:p w:rsidR="00BA6B39" w:rsidRPr="00AA3DCB" w:rsidRDefault="00BA6B39" w:rsidP="00451825">
            <w:pPr>
              <w:jc w:val="center"/>
              <w:rPr>
                <w:b/>
              </w:rPr>
            </w:pPr>
            <w:r>
              <w:rPr>
                <w:b/>
              </w:rPr>
              <w:t>Day of surgery</w:t>
            </w:r>
          </w:p>
        </w:tc>
      </w:tr>
      <w:tr w:rsidR="00BA6B39" w:rsidRPr="00AA3DCB" w:rsidTr="008F51AB">
        <w:tc>
          <w:tcPr>
            <w:tcW w:w="3525" w:type="dxa"/>
          </w:tcPr>
          <w:p w:rsidR="00BA6B39" w:rsidRPr="00AA3DCB" w:rsidRDefault="00BA6B39" w:rsidP="00451825">
            <w:pPr>
              <w:rPr>
                <w:b/>
              </w:rPr>
            </w:pPr>
            <w:r w:rsidRPr="00AA3DCB">
              <w:rPr>
                <w:b/>
              </w:rPr>
              <w:t>Assessment</w:t>
            </w:r>
          </w:p>
        </w:tc>
        <w:tc>
          <w:tcPr>
            <w:tcW w:w="7390" w:type="dxa"/>
          </w:tcPr>
          <w:p w:rsidR="00BA6B39" w:rsidRPr="00AA3DCB" w:rsidRDefault="00BA6B39" w:rsidP="00BA6B39">
            <w:pPr>
              <w:numPr>
                <w:ilvl w:val="0"/>
                <w:numId w:val="46"/>
              </w:numPr>
            </w:pPr>
            <w:r w:rsidRPr="00AA3DCB">
              <w:t>We will check your temperature, blood pressure, heart rate on a regular basis</w:t>
            </w:r>
          </w:p>
          <w:p w:rsidR="00BA6B39" w:rsidRPr="00AA3DCB" w:rsidRDefault="00BA6B39" w:rsidP="00BA6B39">
            <w:pPr>
              <w:numPr>
                <w:ilvl w:val="0"/>
                <w:numId w:val="46"/>
              </w:numPr>
            </w:pPr>
            <w:r w:rsidRPr="00AA3DCB">
              <w:t xml:space="preserve">We will monitor your vaginal </w:t>
            </w:r>
            <w:r>
              <w:t xml:space="preserve">blood </w:t>
            </w:r>
            <w:r w:rsidRPr="00AA3DCB">
              <w:t>flow</w:t>
            </w:r>
          </w:p>
          <w:p w:rsidR="00BA6B39" w:rsidRPr="00AA3DCB" w:rsidRDefault="00BA6B39" w:rsidP="00BA6B39">
            <w:pPr>
              <w:numPr>
                <w:ilvl w:val="0"/>
                <w:numId w:val="46"/>
              </w:numPr>
            </w:pPr>
            <w:r w:rsidRPr="00AA3DCB">
              <w:t>We will assess your vaginal packing, if present</w:t>
            </w:r>
          </w:p>
          <w:p w:rsidR="00BA6B39" w:rsidRPr="00AA3DCB" w:rsidRDefault="00BA6B39" w:rsidP="00BA6B39">
            <w:pPr>
              <w:numPr>
                <w:ilvl w:val="0"/>
                <w:numId w:val="46"/>
              </w:numPr>
            </w:pPr>
            <w:r w:rsidRPr="00AA3DCB">
              <w:t xml:space="preserve">We will measure the quantity of fluids administered/taken as well as your urinary </w:t>
            </w:r>
            <w:r>
              <w:t xml:space="preserve">output </w:t>
            </w:r>
          </w:p>
        </w:tc>
      </w:tr>
      <w:tr w:rsidR="00BA6B39" w:rsidRPr="00AA3DCB" w:rsidTr="008F51AB">
        <w:tc>
          <w:tcPr>
            <w:tcW w:w="3525" w:type="dxa"/>
          </w:tcPr>
          <w:p w:rsidR="00BA6B39" w:rsidRPr="00AA3DCB" w:rsidRDefault="00BA6B39" w:rsidP="00451825">
            <w:pPr>
              <w:rPr>
                <w:b/>
              </w:rPr>
            </w:pPr>
            <w:r w:rsidRPr="00AA3DCB">
              <w:rPr>
                <w:b/>
              </w:rPr>
              <w:t>Tests</w:t>
            </w:r>
          </w:p>
        </w:tc>
        <w:tc>
          <w:tcPr>
            <w:tcW w:w="7390" w:type="dxa"/>
          </w:tcPr>
          <w:p w:rsidR="00BA6B39" w:rsidRPr="00AA3DCB" w:rsidRDefault="00BA6B39" w:rsidP="00BA6B39">
            <w:pPr>
              <w:numPr>
                <w:ilvl w:val="0"/>
                <w:numId w:val="46"/>
              </w:numPr>
            </w:pPr>
            <w:r w:rsidRPr="00AA3DCB">
              <w:t xml:space="preserve">We will do a blood test </w:t>
            </w:r>
          </w:p>
        </w:tc>
      </w:tr>
      <w:tr w:rsidR="00BA6B39" w:rsidRPr="00AA3DCB" w:rsidTr="008F51AB">
        <w:tc>
          <w:tcPr>
            <w:tcW w:w="3525" w:type="dxa"/>
          </w:tcPr>
          <w:p w:rsidR="00BA6B39" w:rsidRPr="00AA3DCB" w:rsidRDefault="00BA6B39" w:rsidP="00451825">
            <w:pPr>
              <w:rPr>
                <w:b/>
              </w:rPr>
            </w:pPr>
            <w:r w:rsidRPr="00AA3DCB">
              <w:rPr>
                <w:b/>
              </w:rPr>
              <w:t>Medications</w:t>
            </w:r>
          </w:p>
        </w:tc>
        <w:tc>
          <w:tcPr>
            <w:tcW w:w="7390" w:type="dxa"/>
          </w:tcPr>
          <w:p w:rsidR="00BA6B39" w:rsidRDefault="00BA6B39" w:rsidP="00BA6B39">
            <w:pPr>
              <w:numPr>
                <w:ilvl w:val="0"/>
                <w:numId w:val="46"/>
              </w:numPr>
            </w:pPr>
            <w:r w:rsidRPr="00AA3DCB">
              <w:t>We will administer antibiotic medication</w:t>
            </w:r>
          </w:p>
          <w:p w:rsidR="00BA6B39" w:rsidRPr="00D54DBC" w:rsidRDefault="00BA6B39" w:rsidP="00BA6B39">
            <w:pPr>
              <w:numPr>
                <w:ilvl w:val="0"/>
                <w:numId w:val="46"/>
              </w:numPr>
            </w:pPr>
            <w:r>
              <w:t xml:space="preserve">We will give you pain medication for a vaginal </w:t>
            </w:r>
            <w:r w:rsidRPr="00E064F5">
              <w:t>hysterectomy with anterior</w:t>
            </w:r>
            <w:r>
              <w:t>/ posterior repair</w:t>
            </w:r>
          </w:p>
        </w:tc>
      </w:tr>
      <w:tr w:rsidR="00BA6B39" w:rsidRPr="00AA3DCB" w:rsidTr="008F51AB">
        <w:tc>
          <w:tcPr>
            <w:tcW w:w="3525" w:type="dxa"/>
          </w:tcPr>
          <w:p w:rsidR="00BA6B39" w:rsidRPr="00AA3DCB" w:rsidRDefault="00BA6B39" w:rsidP="00451825">
            <w:pPr>
              <w:rPr>
                <w:b/>
              </w:rPr>
            </w:pPr>
            <w:r w:rsidRPr="00AA3DCB">
              <w:rPr>
                <w:b/>
              </w:rPr>
              <w:t>Treatments</w:t>
            </w:r>
          </w:p>
        </w:tc>
        <w:tc>
          <w:tcPr>
            <w:tcW w:w="7390" w:type="dxa"/>
          </w:tcPr>
          <w:p w:rsidR="00BA6B39" w:rsidRPr="00AA3DCB" w:rsidRDefault="00BA6B39" w:rsidP="00BA6B39">
            <w:pPr>
              <w:numPr>
                <w:ilvl w:val="0"/>
                <w:numId w:val="46"/>
              </w:numPr>
            </w:pPr>
            <w:r w:rsidRPr="00AA3DCB">
              <w:t>You may have a vaginal pack inserted during the operation</w:t>
            </w:r>
          </w:p>
          <w:p w:rsidR="00BA6B39" w:rsidRPr="00AA3DCB" w:rsidRDefault="00BA6B39" w:rsidP="00BA6B39">
            <w:pPr>
              <w:numPr>
                <w:ilvl w:val="0"/>
                <w:numId w:val="46"/>
              </w:numPr>
            </w:pPr>
            <w:r w:rsidRPr="00AA3DCB">
              <w:t xml:space="preserve">We will insert urinary catheter in your bladder to monitor your urinary output </w:t>
            </w:r>
          </w:p>
          <w:p w:rsidR="00BA6B39" w:rsidRPr="00AA3DCB" w:rsidRDefault="00BA6B39" w:rsidP="00BA6B39">
            <w:pPr>
              <w:numPr>
                <w:ilvl w:val="0"/>
                <w:numId w:val="46"/>
              </w:numPr>
            </w:pPr>
            <w:r w:rsidRPr="00AA3DCB">
              <w:t xml:space="preserve">We will continue to administer fluids </w:t>
            </w:r>
            <w:r>
              <w:t>through</w:t>
            </w:r>
            <w:r w:rsidRPr="00AA3DCB">
              <w:t xml:space="preserve"> your intravenous  </w:t>
            </w:r>
          </w:p>
          <w:p w:rsidR="00BA6B39" w:rsidRPr="00AA3DCB" w:rsidRDefault="00BA6B39" w:rsidP="00BA6B39">
            <w:pPr>
              <w:numPr>
                <w:ilvl w:val="0"/>
                <w:numId w:val="46"/>
              </w:numPr>
            </w:pPr>
            <w:r w:rsidRPr="00AA3DCB">
              <w:t xml:space="preserve">You will be encouraged to </w:t>
            </w:r>
            <w:r>
              <w:t xml:space="preserve">do </w:t>
            </w:r>
            <w:r w:rsidRPr="00AA3DCB">
              <w:t>deep breath &amp; coughing exercises</w:t>
            </w:r>
          </w:p>
        </w:tc>
      </w:tr>
      <w:tr w:rsidR="00BA6B39" w:rsidRPr="00AA3DCB" w:rsidTr="008F51AB">
        <w:tc>
          <w:tcPr>
            <w:tcW w:w="3525" w:type="dxa"/>
          </w:tcPr>
          <w:p w:rsidR="00BA6B39" w:rsidRPr="00AA3DCB" w:rsidRDefault="00BA6B39" w:rsidP="00451825">
            <w:pPr>
              <w:rPr>
                <w:b/>
              </w:rPr>
            </w:pPr>
            <w:r w:rsidRPr="00AA3DCB">
              <w:rPr>
                <w:b/>
              </w:rPr>
              <w:t>Nutrition</w:t>
            </w:r>
          </w:p>
        </w:tc>
        <w:tc>
          <w:tcPr>
            <w:tcW w:w="7390" w:type="dxa"/>
          </w:tcPr>
          <w:p w:rsidR="00BA6B39" w:rsidRPr="00AA3DCB" w:rsidRDefault="00BA6B39" w:rsidP="00BA6B39">
            <w:pPr>
              <w:numPr>
                <w:ilvl w:val="0"/>
                <w:numId w:val="46"/>
              </w:numPr>
            </w:pPr>
            <w:r w:rsidRPr="00AA3DCB">
              <w:t xml:space="preserve">After your surgery, you will be able to have sips of fluids initially and increased </w:t>
            </w:r>
            <w:r w:rsidRPr="00E064F5">
              <w:t>to a full regular diet</w:t>
            </w:r>
          </w:p>
        </w:tc>
      </w:tr>
      <w:tr w:rsidR="00BA6B39" w:rsidRPr="00AA3DCB" w:rsidTr="008F51AB">
        <w:tc>
          <w:tcPr>
            <w:tcW w:w="3525" w:type="dxa"/>
          </w:tcPr>
          <w:p w:rsidR="00BA6B39" w:rsidRPr="00AA3DCB" w:rsidRDefault="00BA6B39" w:rsidP="00451825">
            <w:pPr>
              <w:rPr>
                <w:b/>
              </w:rPr>
            </w:pPr>
            <w:r w:rsidRPr="00AA3DCB">
              <w:rPr>
                <w:b/>
              </w:rPr>
              <w:t xml:space="preserve">Rest and </w:t>
            </w:r>
            <w:r>
              <w:rPr>
                <w:b/>
              </w:rPr>
              <w:t>a</w:t>
            </w:r>
            <w:r w:rsidRPr="00AA3DCB">
              <w:rPr>
                <w:b/>
              </w:rPr>
              <w:t>ctivity</w:t>
            </w:r>
          </w:p>
        </w:tc>
        <w:tc>
          <w:tcPr>
            <w:tcW w:w="7390" w:type="dxa"/>
          </w:tcPr>
          <w:p w:rsidR="00BA6B39" w:rsidRPr="00AA3DCB" w:rsidRDefault="00BA6B39" w:rsidP="00BA6B39">
            <w:pPr>
              <w:numPr>
                <w:ilvl w:val="0"/>
                <w:numId w:val="46"/>
              </w:numPr>
            </w:pPr>
            <w:r w:rsidRPr="00AA3DCB">
              <w:t>You will be able to be up and about before surgery</w:t>
            </w:r>
          </w:p>
          <w:p w:rsidR="00BA6B39" w:rsidRPr="00AA3DCB" w:rsidRDefault="00BA6B39" w:rsidP="00BA6B39">
            <w:pPr>
              <w:numPr>
                <w:ilvl w:val="0"/>
                <w:numId w:val="46"/>
              </w:numPr>
            </w:pPr>
            <w:r w:rsidRPr="00AA3DCB">
              <w:t>You will be washed after your surgery</w:t>
            </w:r>
          </w:p>
          <w:p w:rsidR="00BA6B39" w:rsidRPr="00AA3DCB" w:rsidRDefault="00BA6B39" w:rsidP="00BA6B39">
            <w:pPr>
              <w:numPr>
                <w:ilvl w:val="0"/>
                <w:numId w:val="46"/>
              </w:numPr>
            </w:pPr>
            <w:r w:rsidRPr="00AA3DCB">
              <w:lastRenderedPageBreak/>
              <w:t xml:space="preserve">You will be assisted to </w:t>
            </w:r>
            <w:r>
              <w:t>sit</w:t>
            </w:r>
            <w:r w:rsidRPr="00AA3DCB">
              <w:t>e and stand at the side of the bed after your surgery</w:t>
            </w:r>
          </w:p>
        </w:tc>
      </w:tr>
      <w:tr w:rsidR="00BA6B39" w:rsidRPr="00AA3DCB" w:rsidTr="008F51AB">
        <w:tc>
          <w:tcPr>
            <w:tcW w:w="3525" w:type="dxa"/>
          </w:tcPr>
          <w:p w:rsidR="00BA6B39" w:rsidRPr="00AA3DCB" w:rsidRDefault="00BA6B39" w:rsidP="00451825">
            <w:pPr>
              <w:rPr>
                <w:b/>
              </w:rPr>
            </w:pPr>
            <w:r w:rsidRPr="00AA3DCB">
              <w:rPr>
                <w:b/>
              </w:rPr>
              <w:lastRenderedPageBreak/>
              <w:t>Education</w:t>
            </w:r>
          </w:p>
        </w:tc>
        <w:tc>
          <w:tcPr>
            <w:tcW w:w="7390" w:type="dxa"/>
          </w:tcPr>
          <w:p w:rsidR="00BA6B39" w:rsidRPr="00AA3DCB" w:rsidRDefault="00BA6B39" w:rsidP="00BA6B39">
            <w:pPr>
              <w:numPr>
                <w:ilvl w:val="0"/>
                <w:numId w:val="46"/>
              </w:numPr>
            </w:pPr>
            <w:r w:rsidRPr="00AA3DCB">
              <w:t xml:space="preserve">We will review with you the importance of </w:t>
            </w:r>
            <w:r w:rsidR="00E0335A" w:rsidRPr="00AA3DCB">
              <w:t>performing deep</w:t>
            </w:r>
            <w:r w:rsidRPr="00AA3DCB">
              <w:t xml:space="preserve"> breathing &amp; coughing exercises after your surgery</w:t>
            </w:r>
          </w:p>
          <w:p w:rsidR="00BA6B39" w:rsidRPr="00AA3DCB" w:rsidRDefault="00BA6B39" w:rsidP="00BA6B39">
            <w:pPr>
              <w:numPr>
                <w:ilvl w:val="0"/>
                <w:numId w:val="46"/>
              </w:numPr>
            </w:pPr>
            <w:r w:rsidRPr="00F15FB4">
              <w:t>We will review the need to have good pain control to improve your recovery. If you experience more pain or nausea, please inform your healthcare provider</w:t>
            </w:r>
          </w:p>
        </w:tc>
      </w:tr>
      <w:tr w:rsidR="00BA6B39" w:rsidRPr="00AA3DCB" w:rsidTr="008F51AB">
        <w:tc>
          <w:tcPr>
            <w:tcW w:w="3525" w:type="dxa"/>
          </w:tcPr>
          <w:p w:rsidR="00BA6B39" w:rsidRPr="00AA3DCB" w:rsidRDefault="00BA6B39" w:rsidP="00451825">
            <w:pPr>
              <w:rPr>
                <w:b/>
              </w:rPr>
            </w:pPr>
            <w:r>
              <w:rPr>
                <w:b/>
              </w:rPr>
              <w:t>Discharge p</w:t>
            </w:r>
            <w:r w:rsidRPr="00AA3DCB">
              <w:rPr>
                <w:b/>
              </w:rPr>
              <w:t>lanning</w:t>
            </w:r>
          </w:p>
        </w:tc>
        <w:tc>
          <w:tcPr>
            <w:tcW w:w="7390" w:type="dxa"/>
          </w:tcPr>
          <w:p w:rsidR="00BA6B39" w:rsidRDefault="00BA6B39" w:rsidP="00BA6B39">
            <w:pPr>
              <w:numPr>
                <w:ilvl w:val="0"/>
                <w:numId w:val="48"/>
              </w:numPr>
            </w:pPr>
            <w:r>
              <w:t>Plan for discharge on the day after your surgery</w:t>
            </w:r>
          </w:p>
          <w:p w:rsidR="00BA6B39" w:rsidRPr="00AF5AEA" w:rsidRDefault="00BA6B39" w:rsidP="00BA6B39">
            <w:pPr>
              <w:numPr>
                <w:ilvl w:val="0"/>
                <w:numId w:val="48"/>
              </w:numPr>
            </w:pPr>
            <w:r>
              <w:t>You will need to arrange for a ride home</w:t>
            </w:r>
          </w:p>
        </w:tc>
      </w:tr>
    </w:tbl>
    <w:p w:rsidR="00BA6B39" w:rsidRDefault="00BA6B39" w:rsidP="00BA6B39"/>
    <w:p w:rsidR="00BA6B39" w:rsidRDefault="00BA6B39" w:rsidP="00BA6B39"/>
    <w:p w:rsidR="00BA6B39" w:rsidRDefault="00BA6B39" w:rsidP="00BA6B39"/>
    <w:tbl>
      <w:tblPr>
        <w:tblStyle w:val="TableGrid"/>
        <w:tblW w:w="10915" w:type="dxa"/>
        <w:tblLook w:val="01E0" w:firstRow="1" w:lastRow="1" w:firstColumn="1" w:lastColumn="1" w:noHBand="0" w:noVBand="0"/>
      </w:tblPr>
      <w:tblGrid>
        <w:gridCol w:w="3049"/>
        <w:gridCol w:w="7866"/>
      </w:tblGrid>
      <w:tr w:rsidR="00BA6B39" w:rsidRPr="00AA3DCB" w:rsidTr="008F51AB">
        <w:tc>
          <w:tcPr>
            <w:tcW w:w="3049" w:type="dxa"/>
          </w:tcPr>
          <w:p w:rsidR="00BA6B39" w:rsidRPr="00AA3DCB" w:rsidRDefault="00BA6B39" w:rsidP="00451825">
            <w:pPr>
              <w:rPr>
                <w:b/>
              </w:rPr>
            </w:pPr>
            <w:r w:rsidRPr="00AA3DCB">
              <w:rPr>
                <w:b/>
              </w:rPr>
              <w:t>Process</w:t>
            </w:r>
          </w:p>
        </w:tc>
        <w:tc>
          <w:tcPr>
            <w:tcW w:w="7866" w:type="dxa"/>
          </w:tcPr>
          <w:p w:rsidR="00BA6B39" w:rsidRPr="00AA3DCB" w:rsidRDefault="00BA6B39" w:rsidP="00451825">
            <w:pPr>
              <w:jc w:val="center"/>
              <w:rPr>
                <w:b/>
              </w:rPr>
            </w:pPr>
            <w:r w:rsidRPr="00AA3DCB">
              <w:rPr>
                <w:b/>
              </w:rPr>
              <w:t>Day 1</w:t>
            </w:r>
          </w:p>
        </w:tc>
      </w:tr>
      <w:tr w:rsidR="00BA6B39" w:rsidRPr="00AA3DCB" w:rsidTr="008F51AB">
        <w:tc>
          <w:tcPr>
            <w:tcW w:w="3049" w:type="dxa"/>
          </w:tcPr>
          <w:p w:rsidR="00BA6B39" w:rsidRPr="00AA3DCB" w:rsidRDefault="00BA6B39" w:rsidP="00451825">
            <w:pPr>
              <w:rPr>
                <w:b/>
              </w:rPr>
            </w:pPr>
            <w:r w:rsidRPr="00AA3DCB">
              <w:rPr>
                <w:b/>
              </w:rPr>
              <w:t>Assessment</w:t>
            </w:r>
          </w:p>
        </w:tc>
        <w:tc>
          <w:tcPr>
            <w:tcW w:w="7866" w:type="dxa"/>
          </w:tcPr>
          <w:p w:rsidR="00BA6B39" w:rsidRPr="00AA3DCB" w:rsidRDefault="00BA6B39" w:rsidP="00BA6B39">
            <w:pPr>
              <w:numPr>
                <w:ilvl w:val="0"/>
                <w:numId w:val="46"/>
              </w:numPr>
            </w:pPr>
            <w:r w:rsidRPr="00AA3DCB">
              <w:t>We will continue to check your temperature, blood pressure, heart rate and pain levels regularly</w:t>
            </w:r>
          </w:p>
          <w:p w:rsidR="00BA6B39" w:rsidRPr="00AA3DCB" w:rsidRDefault="00BA6B39" w:rsidP="00BA6B39">
            <w:pPr>
              <w:numPr>
                <w:ilvl w:val="0"/>
                <w:numId w:val="46"/>
              </w:numPr>
            </w:pPr>
            <w:r w:rsidRPr="00AA3DCB">
              <w:t>We will continue to monitor your intake and output</w:t>
            </w:r>
          </w:p>
          <w:p w:rsidR="00BA6B39" w:rsidRPr="00AA3DCB" w:rsidRDefault="00BA6B39" w:rsidP="00BA6B39">
            <w:pPr>
              <w:numPr>
                <w:ilvl w:val="0"/>
                <w:numId w:val="46"/>
              </w:numPr>
            </w:pPr>
            <w:r w:rsidRPr="00AA3DCB">
              <w:t xml:space="preserve">We will continue to assess your vaginal </w:t>
            </w:r>
            <w:r>
              <w:t xml:space="preserve">blood </w:t>
            </w:r>
            <w:r w:rsidRPr="00AA3DCB">
              <w:t>flow</w:t>
            </w:r>
          </w:p>
        </w:tc>
      </w:tr>
      <w:tr w:rsidR="00BA6B39" w:rsidRPr="00AA3DCB" w:rsidTr="008F51AB">
        <w:tc>
          <w:tcPr>
            <w:tcW w:w="3049" w:type="dxa"/>
          </w:tcPr>
          <w:p w:rsidR="00BA6B39" w:rsidRPr="00AA3DCB" w:rsidRDefault="00BA6B39" w:rsidP="00451825">
            <w:pPr>
              <w:rPr>
                <w:b/>
              </w:rPr>
            </w:pPr>
            <w:r w:rsidRPr="00AA3DCB">
              <w:rPr>
                <w:b/>
              </w:rPr>
              <w:t>Tests</w:t>
            </w:r>
          </w:p>
        </w:tc>
        <w:tc>
          <w:tcPr>
            <w:tcW w:w="7866" w:type="dxa"/>
          </w:tcPr>
          <w:p w:rsidR="00BA6B39" w:rsidRPr="00AA3DCB" w:rsidRDefault="00BA6B39" w:rsidP="00BA6B39">
            <w:pPr>
              <w:numPr>
                <w:ilvl w:val="0"/>
                <w:numId w:val="46"/>
              </w:numPr>
            </w:pPr>
            <w:r w:rsidRPr="00AA3DCB">
              <w:t xml:space="preserve">You will have a blood test, if ordered by your </w:t>
            </w:r>
            <w:r>
              <w:t>P</w:t>
            </w:r>
            <w:r w:rsidRPr="00AA3DCB">
              <w:t>hysician</w:t>
            </w:r>
          </w:p>
        </w:tc>
      </w:tr>
      <w:tr w:rsidR="00BA6B39" w:rsidRPr="00AA3DCB" w:rsidTr="008F51AB">
        <w:tc>
          <w:tcPr>
            <w:tcW w:w="3049" w:type="dxa"/>
          </w:tcPr>
          <w:p w:rsidR="00BA6B39" w:rsidRPr="00AA3DCB" w:rsidRDefault="00BA6B39" w:rsidP="00451825">
            <w:pPr>
              <w:rPr>
                <w:b/>
              </w:rPr>
            </w:pPr>
            <w:r w:rsidRPr="00AA3DCB">
              <w:rPr>
                <w:b/>
              </w:rPr>
              <w:t>Medications</w:t>
            </w:r>
          </w:p>
        </w:tc>
        <w:tc>
          <w:tcPr>
            <w:tcW w:w="7866" w:type="dxa"/>
          </w:tcPr>
          <w:p w:rsidR="00BA6B39" w:rsidRPr="00AA3DCB" w:rsidRDefault="00BA6B39" w:rsidP="00BA6B39">
            <w:pPr>
              <w:numPr>
                <w:ilvl w:val="0"/>
                <w:numId w:val="48"/>
              </w:numPr>
            </w:pPr>
            <w:r w:rsidRPr="00AA3DCB">
              <w:t>We will continue to give you oral pain medication, as ordered</w:t>
            </w:r>
          </w:p>
          <w:p w:rsidR="00BA6B39" w:rsidRPr="00AA3DCB" w:rsidRDefault="00BA6B39" w:rsidP="00BA6B39">
            <w:pPr>
              <w:numPr>
                <w:ilvl w:val="0"/>
                <w:numId w:val="46"/>
              </w:numPr>
            </w:pPr>
            <w:r w:rsidRPr="00AA3DCB">
              <w:t>We will give you a laxative, if needed</w:t>
            </w:r>
          </w:p>
        </w:tc>
      </w:tr>
      <w:tr w:rsidR="00BA6B39" w:rsidRPr="00AA3DCB" w:rsidTr="008F51AB">
        <w:tc>
          <w:tcPr>
            <w:tcW w:w="3049" w:type="dxa"/>
          </w:tcPr>
          <w:p w:rsidR="00BA6B39" w:rsidRPr="00AA3DCB" w:rsidRDefault="00BA6B39" w:rsidP="00451825">
            <w:pPr>
              <w:rPr>
                <w:b/>
              </w:rPr>
            </w:pPr>
            <w:r w:rsidRPr="00AA3DCB">
              <w:rPr>
                <w:b/>
              </w:rPr>
              <w:t>Treatments</w:t>
            </w:r>
          </w:p>
        </w:tc>
        <w:tc>
          <w:tcPr>
            <w:tcW w:w="7866" w:type="dxa"/>
          </w:tcPr>
          <w:p w:rsidR="00BA6B39" w:rsidRPr="00AA3DCB" w:rsidRDefault="00BA6B39" w:rsidP="00BA6B39">
            <w:pPr>
              <w:numPr>
                <w:ilvl w:val="0"/>
                <w:numId w:val="46"/>
              </w:numPr>
            </w:pPr>
            <w:r w:rsidRPr="00AA3DCB">
              <w:t xml:space="preserve">We will discontinue your intravenous in the </w:t>
            </w:r>
            <w:r>
              <w:t>morning</w:t>
            </w:r>
            <w:r w:rsidRPr="00AA3DCB">
              <w:t xml:space="preserve"> if you are drinking and tolerating well </w:t>
            </w:r>
          </w:p>
          <w:p w:rsidR="00BA6B39" w:rsidRPr="00AA3DCB" w:rsidRDefault="00BA6B39" w:rsidP="00BA6B39">
            <w:pPr>
              <w:numPr>
                <w:ilvl w:val="0"/>
                <w:numId w:val="46"/>
              </w:numPr>
            </w:pPr>
            <w:r w:rsidRPr="00AA3DCB">
              <w:t>We will remove your urinary catheter if ordered</w:t>
            </w:r>
          </w:p>
          <w:p w:rsidR="00BA6B39" w:rsidRPr="00AA3DCB" w:rsidRDefault="00BA6B39" w:rsidP="00BA6B39">
            <w:pPr>
              <w:numPr>
                <w:ilvl w:val="0"/>
                <w:numId w:val="46"/>
              </w:numPr>
            </w:pPr>
            <w:r w:rsidRPr="00AA3DCB">
              <w:t>We will continue to ask you to perform deep breathing and coughing exercises</w:t>
            </w:r>
          </w:p>
        </w:tc>
      </w:tr>
      <w:tr w:rsidR="00BA6B39" w:rsidRPr="00AA3DCB" w:rsidTr="008F51AB">
        <w:tc>
          <w:tcPr>
            <w:tcW w:w="3049" w:type="dxa"/>
          </w:tcPr>
          <w:p w:rsidR="00BA6B39" w:rsidRPr="00AA3DCB" w:rsidRDefault="00BA6B39" w:rsidP="00451825">
            <w:pPr>
              <w:rPr>
                <w:b/>
              </w:rPr>
            </w:pPr>
            <w:r w:rsidRPr="00AA3DCB">
              <w:rPr>
                <w:b/>
              </w:rPr>
              <w:t>Nutrition</w:t>
            </w:r>
          </w:p>
        </w:tc>
        <w:tc>
          <w:tcPr>
            <w:tcW w:w="7866" w:type="dxa"/>
          </w:tcPr>
          <w:p w:rsidR="00BA6B39" w:rsidRPr="00AA3DCB" w:rsidRDefault="00BA6B39" w:rsidP="00BA6B39">
            <w:pPr>
              <w:numPr>
                <w:ilvl w:val="0"/>
                <w:numId w:val="46"/>
              </w:numPr>
            </w:pPr>
            <w:r>
              <w:t>Regular diet</w:t>
            </w:r>
          </w:p>
        </w:tc>
      </w:tr>
      <w:tr w:rsidR="00BA6B39" w:rsidRPr="00AA3DCB" w:rsidTr="008F51AB">
        <w:tc>
          <w:tcPr>
            <w:tcW w:w="3049" w:type="dxa"/>
          </w:tcPr>
          <w:p w:rsidR="00BA6B39" w:rsidRPr="00AA3DCB" w:rsidRDefault="00BA6B39" w:rsidP="00451825">
            <w:pPr>
              <w:rPr>
                <w:b/>
              </w:rPr>
            </w:pPr>
            <w:r w:rsidRPr="00AA3DCB">
              <w:rPr>
                <w:b/>
              </w:rPr>
              <w:t xml:space="preserve">Rest and </w:t>
            </w:r>
            <w:r>
              <w:rPr>
                <w:b/>
              </w:rPr>
              <w:t>a</w:t>
            </w:r>
            <w:r w:rsidRPr="00AA3DCB">
              <w:rPr>
                <w:b/>
              </w:rPr>
              <w:t>ctivity</w:t>
            </w:r>
          </w:p>
        </w:tc>
        <w:tc>
          <w:tcPr>
            <w:tcW w:w="7866" w:type="dxa"/>
          </w:tcPr>
          <w:p w:rsidR="00BA6B39" w:rsidRPr="00AA3DCB" w:rsidRDefault="00BA6B39" w:rsidP="00BA6B39">
            <w:pPr>
              <w:numPr>
                <w:ilvl w:val="0"/>
                <w:numId w:val="46"/>
              </w:numPr>
            </w:pPr>
            <w:r w:rsidRPr="00AA3DCB">
              <w:t>You will be encouraged to wash at the sink or have a shower</w:t>
            </w:r>
          </w:p>
          <w:p w:rsidR="00BA6B39" w:rsidRPr="00AA3DCB" w:rsidRDefault="00BA6B39" w:rsidP="00BA6B39">
            <w:pPr>
              <w:numPr>
                <w:ilvl w:val="0"/>
                <w:numId w:val="46"/>
              </w:numPr>
            </w:pPr>
            <w:r w:rsidRPr="00AA3DCB">
              <w:t xml:space="preserve">You will also be encouraged to walk to the bathroom and in the hall </w:t>
            </w:r>
          </w:p>
        </w:tc>
      </w:tr>
      <w:tr w:rsidR="00BA6B39" w:rsidRPr="00AA3DCB" w:rsidTr="008F51AB">
        <w:tc>
          <w:tcPr>
            <w:tcW w:w="3049" w:type="dxa"/>
          </w:tcPr>
          <w:p w:rsidR="00BA6B39" w:rsidRPr="00AA3DCB" w:rsidRDefault="00BA6B39" w:rsidP="00451825">
            <w:pPr>
              <w:rPr>
                <w:b/>
              </w:rPr>
            </w:pPr>
            <w:r w:rsidRPr="00AA3DCB">
              <w:rPr>
                <w:b/>
              </w:rPr>
              <w:t>Education</w:t>
            </w:r>
          </w:p>
        </w:tc>
        <w:tc>
          <w:tcPr>
            <w:tcW w:w="7866" w:type="dxa"/>
          </w:tcPr>
          <w:p w:rsidR="00BA6B39" w:rsidRPr="00AA3DCB" w:rsidRDefault="00BA6B39" w:rsidP="00BA6B39">
            <w:pPr>
              <w:numPr>
                <w:ilvl w:val="0"/>
                <w:numId w:val="46"/>
              </w:numPr>
            </w:pPr>
            <w:r w:rsidRPr="00AA3DCB">
              <w:t>We will review the importance of deep breathing and coughing exercises and increasing your activity as tolerated</w:t>
            </w:r>
          </w:p>
          <w:p w:rsidR="00BA6B39" w:rsidRPr="00AA3DCB" w:rsidRDefault="00BA6B39" w:rsidP="00BA6B39">
            <w:pPr>
              <w:numPr>
                <w:ilvl w:val="0"/>
                <w:numId w:val="46"/>
              </w:numPr>
            </w:pPr>
            <w:r w:rsidRPr="00AA3DCB">
              <w:t>We will review the signs and symptoms of infection such as:</w:t>
            </w:r>
          </w:p>
          <w:p w:rsidR="00BA6B39" w:rsidRPr="00AA3DCB" w:rsidRDefault="00BA6B39" w:rsidP="00BA6B39">
            <w:pPr>
              <w:numPr>
                <w:ilvl w:val="0"/>
                <w:numId w:val="47"/>
              </w:numPr>
            </w:pPr>
            <w:r w:rsidRPr="00AA3DCB">
              <w:t>Elevated temperature above 38</w:t>
            </w:r>
            <w:r>
              <w:rPr>
                <w:vertAlign w:val="superscript"/>
              </w:rPr>
              <w:t>o</w:t>
            </w:r>
            <w:r w:rsidRPr="00AA3DCB">
              <w:t>C</w:t>
            </w:r>
            <w:r>
              <w:t xml:space="preserve"> or 100.4</w:t>
            </w:r>
            <w:r>
              <w:rPr>
                <w:vertAlign w:val="superscript"/>
              </w:rPr>
              <w:t>0</w:t>
            </w:r>
            <w:r>
              <w:t>F</w:t>
            </w:r>
          </w:p>
          <w:p w:rsidR="00BA6B39" w:rsidRPr="00AA3DCB" w:rsidRDefault="00BA6B39" w:rsidP="00BA6B39">
            <w:pPr>
              <w:numPr>
                <w:ilvl w:val="0"/>
                <w:numId w:val="47"/>
              </w:numPr>
            </w:pPr>
            <w:r w:rsidRPr="00AA3DCB">
              <w:t>Increased abdominal pain</w:t>
            </w:r>
          </w:p>
          <w:p w:rsidR="00BA6B39" w:rsidRDefault="00BA6B39" w:rsidP="00BA6B39">
            <w:pPr>
              <w:numPr>
                <w:ilvl w:val="0"/>
                <w:numId w:val="47"/>
              </w:numPr>
            </w:pPr>
            <w:r w:rsidRPr="00AA3DCB">
              <w:t xml:space="preserve">Change in vaginal drainage or </w:t>
            </w:r>
            <w:r w:rsidR="00E0335A" w:rsidRPr="00AA3DCB">
              <w:t>foul-smelling</w:t>
            </w:r>
            <w:r w:rsidRPr="00AA3DCB">
              <w:t xml:space="preserve"> discharge</w:t>
            </w:r>
          </w:p>
          <w:p w:rsidR="00BA6B39" w:rsidRDefault="00BA6B39" w:rsidP="00BA6B39">
            <w:pPr>
              <w:numPr>
                <w:ilvl w:val="0"/>
                <w:numId w:val="46"/>
              </w:numPr>
            </w:pPr>
            <w:r w:rsidRPr="00AA3DCB">
              <w:t xml:space="preserve">We will review the discharge instructions </w:t>
            </w:r>
          </w:p>
          <w:p w:rsidR="00BA6B39" w:rsidRPr="00AF5AEA" w:rsidRDefault="00BA6B39" w:rsidP="00BA6B39">
            <w:pPr>
              <w:numPr>
                <w:ilvl w:val="0"/>
                <w:numId w:val="46"/>
              </w:numPr>
            </w:pPr>
            <w:r w:rsidRPr="00AF5AEA">
              <w:lastRenderedPageBreak/>
              <w:t xml:space="preserve">We encourage you to ask questions </w:t>
            </w:r>
          </w:p>
        </w:tc>
      </w:tr>
      <w:tr w:rsidR="00BA6B39" w:rsidRPr="00AA3DCB" w:rsidTr="008F51AB">
        <w:tc>
          <w:tcPr>
            <w:tcW w:w="3049" w:type="dxa"/>
          </w:tcPr>
          <w:p w:rsidR="00BA6B39" w:rsidRPr="00AA3DCB" w:rsidRDefault="00BA6B39" w:rsidP="00451825">
            <w:pPr>
              <w:rPr>
                <w:b/>
              </w:rPr>
            </w:pPr>
            <w:r w:rsidRPr="00AA3DCB">
              <w:rPr>
                <w:b/>
              </w:rPr>
              <w:lastRenderedPageBreak/>
              <w:t xml:space="preserve">Discharge </w:t>
            </w:r>
            <w:r>
              <w:rPr>
                <w:b/>
              </w:rPr>
              <w:t>p</w:t>
            </w:r>
            <w:r w:rsidRPr="00AA3DCB">
              <w:rPr>
                <w:b/>
              </w:rPr>
              <w:t>lanning</w:t>
            </w:r>
          </w:p>
        </w:tc>
        <w:tc>
          <w:tcPr>
            <w:tcW w:w="7866" w:type="dxa"/>
          </w:tcPr>
          <w:p w:rsidR="00BA6B39" w:rsidRPr="00E064F5" w:rsidRDefault="00BA6B39" w:rsidP="00BA6B39">
            <w:pPr>
              <w:numPr>
                <w:ilvl w:val="0"/>
                <w:numId w:val="46"/>
              </w:numPr>
            </w:pPr>
            <w:r w:rsidRPr="00E064F5">
              <w:t xml:space="preserve">If you had a vaginal hysterectomy with an anterior/posterior repair, you will be discharged on the first or second day following your surgery </w:t>
            </w:r>
            <w:r w:rsidR="00E0335A" w:rsidRPr="00E064F5">
              <w:t>depending on</w:t>
            </w:r>
            <w:r w:rsidRPr="00E064F5">
              <w:t xml:space="preserve"> how quickly you are able t</w:t>
            </w:r>
            <w:r>
              <w:t>o empty your bladder completely</w:t>
            </w:r>
            <w:r w:rsidRPr="00E064F5">
              <w:t xml:space="preserve"> </w:t>
            </w:r>
          </w:p>
          <w:p w:rsidR="00BA6B39" w:rsidRPr="00AA3DCB" w:rsidRDefault="00BA6B39" w:rsidP="00BA6B39">
            <w:pPr>
              <w:numPr>
                <w:ilvl w:val="0"/>
                <w:numId w:val="46"/>
              </w:numPr>
            </w:pPr>
            <w:r w:rsidRPr="00AA3DCB">
              <w:t xml:space="preserve">We will review the discharge instructions with you </w:t>
            </w:r>
          </w:p>
          <w:p w:rsidR="00BA6B39" w:rsidRDefault="00BA6B39" w:rsidP="00BA6B39">
            <w:pPr>
              <w:numPr>
                <w:ilvl w:val="0"/>
                <w:numId w:val="46"/>
              </w:numPr>
            </w:pPr>
            <w:r w:rsidRPr="00AA3DCB">
              <w:t>You will need to arrange your own transportation home when discharged</w:t>
            </w:r>
          </w:p>
          <w:p w:rsidR="00BA6B39" w:rsidRDefault="00BA6B39" w:rsidP="00BA6B39">
            <w:pPr>
              <w:numPr>
                <w:ilvl w:val="0"/>
                <w:numId w:val="46"/>
              </w:numPr>
            </w:pPr>
            <w:r>
              <w:t>You will need to arrange for someone to pick you up</w:t>
            </w:r>
          </w:p>
          <w:p w:rsidR="00BA6B39" w:rsidRDefault="00BA6B39" w:rsidP="00451825"/>
          <w:p w:rsidR="00BA6B39" w:rsidRPr="00AA3DCB" w:rsidRDefault="00BA6B39" w:rsidP="00451825"/>
        </w:tc>
      </w:tr>
      <w:tr w:rsidR="00BA6B39" w:rsidRPr="00AA3DCB" w:rsidTr="008F51AB">
        <w:tc>
          <w:tcPr>
            <w:tcW w:w="3049" w:type="dxa"/>
          </w:tcPr>
          <w:p w:rsidR="00BA6B39" w:rsidRPr="00351880" w:rsidRDefault="00BA6B39" w:rsidP="00451825">
            <w:pPr>
              <w:rPr>
                <w:b/>
                <w:i/>
              </w:rPr>
            </w:pPr>
            <w:r w:rsidRPr="00351880">
              <w:rPr>
                <w:b/>
                <w:i/>
              </w:rPr>
              <w:t>Process</w:t>
            </w:r>
          </w:p>
        </w:tc>
        <w:tc>
          <w:tcPr>
            <w:tcW w:w="7866" w:type="dxa"/>
          </w:tcPr>
          <w:p w:rsidR="00BA6B39" w:rsidRPr="00E064F5" w:rsidRDefault="00BA6B39" w:rsidP="00451825">
            <w:pPr>
              <w:jc w:val="center"/>
              <w:rPr>
                <w:b/>
              </w:rPr>
            </w:pPr>
            <w:r w:rsidRPr="00E064F5">
              <w:rPr>
                <w:b/>
              </w:rPr>
              <w:t>Day 2</w:t>
            </w:r>
          </w:p>
        </w:tc>
      </w:tr>
      <w:tr w:rsidR="00BA6B39" w:rsidRPr="00AA3DCB" w:rsidTr="008F51AB">
        <w:tc>
          <w:tcPr>
            <w:tcW w:w="3049" w:type="dxa"/>
          </w:tcPr>
          <w:p w:rsidR="00BA6B39" w:rsidRPr="00E064F5" w:rsidRDefault="00BA6B39" w:rsidP="00451825">
            <w:pPr>
              <w:rPr>
                <w:b/>
              </w:rPr>
            </w:pPr>
            <w:r w:rsidRPr="00E064F5">
              <w:rPr>
                <w:b/>
              </w:rPr>
              <w:t>Assessment</w:t>
            </w:r>
          </w:p>
        </w:tc>
        <w:tc>
          <w:tcPr>
            <w:tcW w:w="7866" w:type="dxa"/>
          </w:tcPr>
          <w:p w:rsidR="00BA6B39" w:rsidRPr="00E064F5" w:rsidRDefault="00BA6B39" w:rsidP="00BA6B39">
            <w:pPr>
              <w:numPr>
                <w:ilvl w:val="0"/>
                <w:numId w:val="46"/>
              </w:numPr>
            </w:pPr>
            <w:r w:rsidRPr="00E064F5">
              <w:t>We will continue to check your temperature, blood pressure, heart rate and pain levels regularly</w:t>
            </w:r>
          </w:p>
          <w:p w:rsidR="00BA6B39" w:rsidRPr="00E064F5" w:rsidRDefault="00BA6B39" w:rsidP="00BA6B39">
            <w:pPr>
              <w:numPr>
                <w:ilvl w:val="0"/>
                <w:numId w:val="46"/>
              </w:numPr>
            </w:pPr>
            <w:r w:rsidRPr="00E064F5">
              <w:t>We will continue to monitor your intake and output</w:t>
            </w:r>
          </w:p>
          <w:p w:rsidR="00BA6B39" w:rsidRPr="00E064F5" w:rsidRDefault="00BA6B39" w:rsidP="00BA6B39">
            <w:pPr>
              <w:numPr>
                <w:ilvl w:val="0"/>
                <w:numId w:val="46"/>
              </w:numPr>
            </w:pPr>
            <w:r w:rsidRPr="00E064F5">
              <w:t xml:space="preserve">We will continue to assess your vaginal </w:t>
            </w:r>
            <w:r>
              <w:t xml:space="preserve">blood </w:t>
            </w:r>
            <w:r w:rsidRPr="00E064F5">
              <w:t>flow</w:t>
            </w:r>
          </w:p>
        </w:tc>
      </w:tr>
      <w:tr w:rsidR="00BA6B39" w:rsidRPr="00AA3DCB" w:rsidTr="008F51AB">
        <w:tc>
          <w:tcPr>
            <w:tcW w:w="3049" w:type="dxa"/>
          </w:tcPr>
          <w:p w:rsidR="00BA6B39" w:rsidRPr="00E064F5" w:rsidRDefault="00BA6B39" w:rsidP="00451825">
            <w:pPr>
              <w:rPr>
                <w:b/>
              </w:rPr>
            </w:pPr>
            <w:r w:rsidRPr="00E064F5">
              <w:rPr>
                <w:b/>
              </w:rPr>
              <w:t>Tests</w:t>
            </w:r>
          </w:p>
        </w:tc>
        <w:tc>
          <w:tcPr>
            <w:tcW w:w="7866" w:type="dxa"/>
          </w:tcPr>
          <w:p w:rsidR="00BA6B39" w:rsidRPr="00E064F5" w:rsidRDefault="00BA6B39" w:rsidP="00BA6B39">
            <w:pPr>
              <w:numPr>
                <w:ilvl w:val="0"/>
                <w:numId w:val="46"/>
              </w:numPr>
            </w:pPr>
            <w:r w:rsidRPr="00E064F5">
              <w:t xml:space="preserve">You will have a blood test, if ordered by your </w:t>
            </w:r>
            <w:r>
              <w:t>P</w:t>
            </w:r>
            <w:r w:rsidRPr="00E064F5">
              <w:t>hysician</w:t>
            </w:r>
          </w:p>
        </w:tc>
      </w:tr>
      <w:tr w:rsidR="00BA6B39" w:rsidRPr="00AA3DCB" w:rsidTr="008F51AB">
        <w:tc>
          <w:tcPr>
            <w:tcW w:w="3049" w:type="dxa"/>
          </w:tcPr>
          <w:p w:rsidR="00BA6B39" w:rsidRPr="00E064F5" w:rsidRDefault="00BA6B39" w:rsidP="00451825">
            <w:pPr>
              <w:rPr>
                <w:b/>
              </w:rPr>
            </w:pPr>
            <w:r w:rsidRPr="00E064F5">
              <w:rPr>
                <w:b/>
              </w:rPr>
              <w:t>Medications</w:t>
            </w:r>
          </w:p>
        </w:tc>
        <w:tc>
          <w:tcPr>
            <w:tcW w:w="7866" w:type="dxa"/>
          </w:tcPr>
          <w:p w:rsidR="00BA6B39" w:rsidRPr="00E064F5" w:rsidRDefault="00BA6B39" w:rsidP="00BA6B39">
            <w:pPr>
              <w:numPr>
                <w:ilvl w:val="0"/>
                <w:numId w:val="48"/>
              </w:numPr>
            </w:pPr>
            <w:r w:rsidRPr="00E064F5">
              <w:t>We will continue to give you pain medication</w:t>
            </w:r>
          </w:p>
          <w:p w:rsidR="00BA6B39" w:rsidRPr="00E064F5" w:rsidRDefault="00BA6B39" w:rsidP="00BA6B39">
            <w:pPr>
              <w:numPr>
                <w:ilvl w:val="0"/>
                <w:numId w:val="46"/>
              </w:numPr>
            </w:pPr>
            <w:r w:rsidRPr="00E064F5">
              <w:t>We will give you a laxative, if needed</w:t>
            </w:r>
          </w:p>
        </w:tc>
      </w:tr>
      <w:tr w:rsidR="00BA6B39" w:rsidRPr="00AA3DCB" w:rsidTr="008F51AB">
        <w:tc>
          <w:tcPr>
            <w:tcW w:w="3049" w:type="dxa"/>
          </w:tcPr>
          <w:p w:rsidR="00BA6B39" w:rsidRPr="00E064F5" w:rsidRDefault="00BA6B39" w:rsidP="00451825">
            <w:pPr>
              <w:rPr>
                <w:b/>
              </w:rPr>
            </w:pPr>
            <w:r w:rsidRPr="00E064F5">
              <w:rPr>
                <w:b/>
              </w:rPr>
              <w:t>Treatments</w:t>
            </w:r>
          </w:p>
        </w:tc>
        <w:tc>
          <w:tcPr>
            <w:tcW w:w="7866" w:type="dxa"/>
          </w:tcPr>
          <w:p w:rsidR="00BA6B39" w:rsidRPr="00E064F5" w:rsidRDefault="00BA6B39" w:rsidP="00BA6B39">
            <w:pPr>
              <w:numPr>
                <w:ilvl w:val="0"/>
                <w:numId w:val="46"/>
              </w:numPr>
            </w:pPr>
            <w:r w:rsidRPr="00E064F5">
              <w:t xml:space="preserve">We will discontinue your intravenous in the morning if you are drinking and tolerating well </w:t>
            </w:r>
            <w:r>
              <w:t>if not already done so on the day after your surgery</w:t>
            </w:r>
          </w:p>
          <w:p w:rsidR="00BA6B39" w:rsidRPr="00E064F5" w:rsidRDefault="00BA6B39" w:rsidP="00BA6B39">
            <w:pPr>
              <w:numPr>
                <w:ilvl w:val="0"/>
                <w:numId w:val="46"/>
              </w:numPr>
            </w:pPr>
            <w:r w:rsidRPr="00E064F5">
              <w:t xml:space="preserve">We will remove your urinary catheter if ordered, if not already done so on </w:t>
            </w:r>
            <w:r>
              <w:t>the day after your surgery</w:t>
            </w:r>
          </w:p>
          <w:p w:rsidR="00BA6B39" w:rsidRPr="00E064F5" w:rsidRDefault="00BA6B39" w:rsidP="00BA6B39">
            <w:pPr>
              <w:numPr>
                <w:ilvl w:val="0"/>
                <w:numId w:val="46"/>
              </w:numPr>
            </w:pPr>
            <w:r w:rsidRPr="00E064F5">
              <w:t>We will continue to ask you to perform deep breathing and coughing exercises</w:t>
            </w:r>
          </w:p>
        </w:tc>
      </w:tr>
      <w:tr w:rsidR="00BA6B39" w:rsidRPr="00AA3DCB" w:rsidTr="008F51AB">
        <w:tc>
          <w:tcPr>
            <w:tcW w:w="3049" w:type="dxa"/>
          </w:tcPr>
          <w:p w:rsidR="00BA6B39" w:rsidRPr="00E064F5" w:rsidRDefault="00BA6B39" w:rsidP="00451825">
            <w:pPr>
              <w:rPr>
                <w:b/>
              </w:rPr>
            </w:pPr>
            <w:r w:rsidRPr="00E064F5">
              <w:rPr>
                <w:b/>
              </w:rPr>
              <w:t>Nutrition</w:t>
            </w:r>
          </w:p>
        </w:tc>
        <w:tc>
          <w:tcPr>
            <w:tcW w:w="7866" w:type="dxa"/>
          </w:tcPr>
          <w:p w:rsidR="00BA6B39" w:rsidRPr="00E064F5" w:rsidRDefault="00BA6B39" w:rsidP="00BA6B39">
            <w:pPr>
              <w:numPr>
                <w:ilvl w:val="0"/>
                <w:numId w:val="46"/>
              </w:numPr>
            </w:pPr>
            <w:r w:rsidRPr="00E064F5">
              <w:t xml:space="preserve">You will continue with your regular diet </w:t>
            </w:r>
          </w:p>
        </w:tc>
      </w:tr>
      <w:tr w:rsidR="00BA6B39" w:rsidRPr="00AA3DCB" w:rsidTr="008F51AB">
        <w:tc>
          <w:tcPr>
            <w:tcW w:w="3049" w:type="dxa"/>
          </w:tcPr>
          <w:p w:rsidR="00BA6B39" w:rsidRPr="00E064F5" w:rsidRDefault="00BA6B39" w:rsidP="00451825">
            <w:pPr>
              <w:rPr>
                <w:b/>
              </w:rPr>
            </w:pPr>
            <w:r w:rsidRPr="00E064F5">
              <w:rPr>
                <w:b/>
              </w:rPr>
              <w:t xml:space="preserve">Rest and </w:t>
            </w:r>
            <w:r>
              <w:rPr>
                <w:b/>
              </w:rPr>
              <w:t>a</w:t>
            </w:r>
            <w:r w:rsidRPr="00E064F5">
              <w:rPr>
                <w:b/>
              </w:rPr>
              <w:t>ctivity</w:t>
            </w:r>
          </w:p>
        </w:tc>
        <w:tc>
          <w:tcPr>
            <w:tcW w:w="7866" w:type="dxa"/>
          </w:tcPr>
          <w:p w:rsidR="00BA6B39" w:rsidRPr="00E064F5" w:rsidRDefault="00BA6B39" w:rsidP="00BA6B39">
            <w:pPr>
              <w:numPr>
                <w:ilvl w:val="0"/>
                <w:numId w:val="46"/>
              </w:numPr>
            </w:pPr>
            <w:r w:rsidRPr="00E064F5">
              <w:t>We encourage you to wash at the sink or have a shower</w:t>
            </w:r>
          </w:p>
          <w:p w:rsidR="00BA6B39" w:rsidRPr="00E064F5" w:rsidRDefault="00BA6B39" w:rsidP="00BA6B39">
            <w:pPr>
              <w:numPr>
                <w:ilvl w:val="0"/>
                <w:numId w:val="46"/>
              </w:numPr>
            </w:pPr>
            <w:r w:rsidRPr="00E064F5">
              <w:t xml:space="preserve">You will also be encouraged to walk to the bathroom and in the hall </w:t>
            </w:r>
          </w:p>
        </w:tc>
      </w:tr>
      <w:tr w:rsidR="00BA6B39" w:rsidRPr="00AF5AEA" w:rsidTr="008F51AB">
        <w:tc>
          <w:tcPr>
            <w:tcW w:w="3049" w:type="dxa"/>
          </w:tcPr>
          <w:p w:rsidR="00BA6B39" w:rsidRPr="00E064F5" w:rsidRDefault="00BA6B39" w:rsidP="00451825">
            <w:pPr>
              <w:rPr>
                <w:b/>
              </w:rPr>
            </w:pPr>
            <w:r w:rsidRPr="00E064F5">
              <w:rPr>
                <w:b/>
              </w:rPr>
              <w:t>Education</w:t>
            </w:r>
          </w:p>
        </w:tc>
        <w:tc>
          <w:tcPr>
            <w:tcW w:w="7866" w:type="dxa"/>
          </w:tcPr>
          <w:p w:rsidR="00BA6B39" w:rsidRPr="00E064F5" w:rsidRDefault="00BA6B39" w:rsidP="00BA6B39">
            <w:pPr>
              <w:numPr>
                <w:ilvl w:val="0"/>
                <w:numId w:val="46"/>
              </w:numPr>
            </w:pPr>
            <w:r w:rsidRPr="00E064F5">
              <w:t xml:space="preserve">We will review the discharge instructions </w:t>
            </w:r>
          </w:p>
          <w:p w:rsidR="00BA6B39" w:rsidRPr="00E064F5" w:rsidRDefault="00BA6B39" w:rsidP="00BA6B39">
            <w:pPr>
              <w:numPr>
                <w:ilvl w:val="0"/>
                <w:numId w:val="46"/>
              </w:numPr>
            </w:pPr>
            <w:r w:rsidRPr="00E064F5">
              <w:t>We encourage you to ask if you have questions that are unanswered</w:t>
            </w:r>
          </w:p>
        </w:tc>
      </w:tr>
      <w:tr w:rsidR="00BA6B39" w:rsidRPr="00AA3DCB" w:rsidTr="008F51AB">
        <w:tc>
          <w:tcPr>
            <w:tcW w:w="3049" w:type="dxa"/>
          </w:tcPr>
          <w:p w:rsidR="00BA6B39" w:rsidRPr="00E064F5" w:rsidRDefault="00BA6B39" w:rsidP="00451825">
            <w:pPr>
              <w:rPr>
                <w:b/>
              </w:rPr>
            </w:pPr>
            <w:r w:rsidRPr="00E064F5">
              <w:rPr>
                <w:b/>
              </w:rPr>
              <w:t xml:space="preserve">Discharge </w:t>
            </w:r>
            <w:r>
              <w:rPr>
                <w:b/>
              </w:rPr>
              <w:t>p</w:t>
            </w:r>
            <w:r w:rsidRPr="00E064F5">
              <w:rPr>
                <w:b/>
              </w:rPr>
              <w:t>lanning</w:t>
            </w:r>
          </w:p>
        </w:tc>
        <w:tc>
          <w:tcPr>
            <w:tcW w:w="7866" w:type="dxa"/>
          </w:tcPr>
          <w:p w:rsidR="00BA6B39" w:rsidRPr="00E064F5" w:rsidRDefault="00BA6B39" w:rsidP="00BA6B39">
            <w:pPr>
              <w:numPr>
                <w:ilvl w:val="0"/>
                <w:numId w:val="46"/>
              </w:numPr>
            </w:pPr>
            <w:r w:rsidRPr="00E064F5">
              <w:t xml:space="preserve">You will need to arrange for someone to pick you up prior to 10 </w:t>
            </w:r>
            <w:r>
              <w:t xml:space="preserve">a.m. </w:t>
            </w:r>
            <w:r w:rsidRPr="00E064F5">
              <w:t>today</w:t>
            </w:r>
          </w:p>
        </w:tc>
      </w:tr>
    </w:tbl>
    <w:p w:rsidR="00BB16E8" w:rsidRPr="00BA6B39" w:rsidRDefault="00BB16E8" w:rsidP="00966E1B"/>
    <w:sectPr w:rsidR="00BB16E8" w:rsidRPr="00BA6B39" w:rsidSect="00DC4DA8">
      <w:footerReference w:type="default" r:id="rId9"/>
      <w:headerReference w:type="first" r:id="rId10"/>
      <w:footerReference w:type="first" r:id="rId11"/>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1B5" w:rsidRDefault="004441B5" w:rsidP="00E413BD">
      <w:r>
        <w:separator/>
      </w:r>
    </w:p>
  </w:endnote>
  <w:endnote w:type="continuationSeparator" w:id="0">
    <w:p w:rsidR="004441B5" w:rsidRDefault="004441B5"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pPr>
      <w:pStyle w:val="Footer"/>
    </w:pPr>
  </w:p>
  <w:p w:rsidR="00F51821" w:rsidRDefault="00DC4DA8" w:rsidP="00DC4DA8">
    <w:pPr>
      <w:pStyle w:val="Footer"/>
      <w:tabs>
        <w:tab w:val="clear" w:pos="4320"/>
        <w:tab w:val="clear" w:pos="8640"/>
        <w:tab w:val="left" w:pos="17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rsidP="00BC7616">
    <w:pPr>
      <w:pStyle w:val="FormNumber"/>
      <w:tabs>
        <w:tab w:val="left" w:pos="9990"/>
        <w:tab w:val="left" w:pos="10170"/>
      </w:tabs>
      <w:ind w:left="-360" w:right="720"/>
    </w:pPr>
    <w:r>
      <w:rPr>
        <w:noProof/>
        <w:lang w:val="en-CA" w:eastAsia="en-CA"/>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F51821" w:rsidRDefault="00F5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1B5" w:rsidRDefault="004441B5" w:rsidP="00E413BD">
      <w:r>
        <w:separator/>
      </w:r>
    </w:p>
  </w:footnote>
  <w:footnote w:type="continuationSeparator" w:id="0">
    <w:p w:rsidR="004441B5" w:rsidRDefault="004441B5"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rsidP="00E413BD">
    <w:pPr>
      <w:pStyle w:val="Header"/>
    </w:pPr>
    <w:r>
      <w:rPr>
        <w:noProof/>
        <w:lang w:val="en-CA" w:eastAsia="en-CA"/>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1F66C49"/>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3" w15:restartNumberingAfterBreak="0">
    <w:nsid w:val="033B15D0"/>
    <w:multiLevelType w:val="hybridMultilevel"/>
    <w:tmpl w:val="FE2C8298"/>
    <w:lvl w:ilvl="0" w:tplc="351A9FC2">
      <w:start w:val="1"/>
      <w:numFmt w:val="bullet"/>
      <w:lvlText w:val="■"/>
      <w:lvlJc w:val="left"/>
      <w:pPr>
        <w:tabs>
          <w:tab w:val="num" w:pos="720"/>
        </w:tabs>
        <w:ind w:left="720" w:hanging="360"/>
      </w:pPr>
      <w:rPr>
        <w:rFonts w:ascii="Arial" w:hAnsi="Arial" w:hint="default"/>
        <w:b/>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4C34BE"/>
    <w:multiLevelType w:val="hybridMultilevel"/>
    <w:tmpl w:val="1B5887B0"/>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5"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C94032"/>
    <w:multiLevelType w:val="hybridMultilevel"/>
    <w:tmpl w:val="2D1CD5A0"/>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FA0FE6"/>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8"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9"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8F75082"/>
    <w:multiLevelType w:val="hybridMultilevel"/>
    <w:tmpl w:val="8602863E"/>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2"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F8C4634"/>
    <w:multiLevelType w:val="hybridMultilevel"/>
    <w:tmpl w:val="CF14BBB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DE7D90"/>
    <w:multiLevelType w:val="hybridMultilevel"/>
    <w:tmpl w:val="B3E8640E"/>
    <w:lvl w:ilvl="0" w:tplc="351A9FC2">
      <w:start w:val="1"/>
      <w:numFmt w:val="bullet"/>
      <w:lvlText w:val="■"/>
      <w:lvlJc w:val="left"/>
      <w:pPr>
        <w:ind w:left="360" w:hanging="360"/>
      </w:pPr>
      <w:rPr>
        <w:rFonts w:ascii="Arial" w:hAnsi="Arial" w:hint="default"/>
        <w:b/>
        <w:sz w:val="28"/>
        <w:szCs w:val="2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3EE7183"/>
    <w:multiLevelType w:val="hybridMultilevel"/>
    <w:tmpl w:val="D5BE6F64"/>
    <w:lvl w:ilvl="0" w:tplc="3AB8111E">
      <w:start w:val="1"/>
      <w:numFmt w:val="bullet"/>
      <w:lvlText w:val=""/>
      <w:lvlJc w:val="left"/>
      <w:pPr>
        <w:tabs>
          <w:tab w:val="num" w:pos="501"/>
        </w:tabs>
        <w:ind w:left="501"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4227E2"/>
    <w:multiLevelType w:val="singleLevel"/>
    <w:tmpl w:val="B6E025EC"/>
    <w:lvl w:ilvl="0">
      <w:start w:val="5"/>
      <w:numFmt w:val="decimal"/>
      <w:lvlText w:val="%1."/>
      <w:lvlJc w:val="left"/>
      <w:pPr>
        <w:tabs>
          <w:tab w:val="num" w:pos="720"/>
        </w:tabs>
        <w:ind w:left="720" w:hanging="720"/>
      </w:pPr>
      <w:rPr>
        <w:rFonts w:ascii="Arial" w:hAnsi="Arial" w:hint="default"/>
      </w:rPr>
    </w:lvl>
  </w:abstractNum>
  <w:abstractNum w:abstractNumId="18" w15:restartNumberingAfterBreak="0">
    <w:nsid w:val="3D911F78"/>
    <w:multiLevelType w:val="hybridMultilevel"/>
    <w:tmpl w:val="A112A656"/>
    <w:lvl w:ilvl="0" w:tplc="3AB8111E">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7716BE"/>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20"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46C3398"/>
    <w:multiLevelType w:val="hybridMultilevel"/>
    <w:tmpl w:val="0290BDE6"/>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2" w15:restartNumberingAfterBreak="0">
    <w:nsid w:val="470420A2"/>
    <w:multiLevelType w:val="singleLevel"/>
    <w:tmpl w:val="49BE966C"/>
    <w:lvl w:ilvl="0">
      <w:start w:val="1"/>
      <w:numFmt w:val="decimal"/>
      <w:lvlText w:val="%1."/>
      <w:lvlJc w:val="left"/>
      <w:pPr>
        <w:tabs>
          <w:tab w:val="num" w:pos="720"/>
        </w:tabs>
        <w:ind w:left="720" w:hanging="720"/>
      </w:pPr>
      <w:rPr>
        <w:rFonts w:hint="default"/>
      </w:rPr>
    </w:lvl>
  </w:abstractNum>
  <w:abstractNum w:abstractNumId="23"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BFD5E4F"/>
    <w:multiLevelType w:val="hybridMultilevel"/>
    <w:tmpl w:val="B08430F6"/>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0AC0C47"/>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26"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1114C62"/>
    <w:multiLevelType w:val="hybridMultilevel"/>
    <w:tmpl w:val="F54E573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B82F4D"/>
    <w:multiLevelType w:val="hybridMultilevel"/>
    <w:tmpl w:val="C6AEBF3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93216A4"/>
    <w:multiLevelType w:val="hybridMultilevel"/>
    <w:tmpl w:val="914C824A"/>
    <w:lvl w:ilvl="0" w:tplc="351A9FC2">
      <w:start w:val="1"/>
      <w:numFmt w:val="bullet"/>
      <w:lvlText w:val="■"/>
      <w:lvlJc w:val="left"/>
      <w:pPr>
        <w:tabs>
          <w:tab w:val="num" w:pos="1040"/>
        </w:tabs>
        <w:ind w:left="1040" w:hanging="360"/>
      </w:pPr>
      <w:rPr>
        <w:rFonts w:ascii="Arial" w:hAnsi="Arial" w:hint="default"/>
        <w:b/>
        <w:sz w:val="28"/>
        <w:szCs w:val="28"/>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31"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E4011BE"/>
    <w:multiLevelType w:val="singleLevel"/>
    <w:tmpl w:val="351A9FC2"/>
    <w:lvl w:ilvl="0">
      <w:start w:val="1"/>
      <w:numFmt w:val="bullet"/>
      <w:lvlText w:val="■"/>
      <w:lvlJc w:val="left"/>
      <w:pPr>
        <w:ind w:left="360" w:hanging="360"/>
      </w:pPr>
      <w:rPr>
        <w:rFonts w:ascii="Arial" w:hAnsi="Arial" w:hint="default"/>
        <w:b/>
        <w:sz w:val="28"/>
        <w:szCs w:val="28"/>
      </w:rPr>
    </w:lvl>
  </w:abstractNum>
  <w:abstractNum w:abstractNumId="33" w15:restartNumberingAfterBreak="0">
    <w:nsid w:val="65542496"/>
    <w:multiLevelType w:val="hybridMultilevel"/>
    <w:tmpl w:val="1F20572C"/>
    <w:lvl w:ilvl="0" w:tplc="209C7C54">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4"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035493"/>
    <w:multiLevelType w:val="hybridMultilevel"/>
    <w:tmpl w:val="3C92FA9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FE85E0B"/>
    <w:multiLevelType w:val="hybridMultilevel"/>
    <w:tmpl w:val="21A62DF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870F34"/>
    <w:multiLevelType w:val="hybridMultilevel"/>
    <w:tmpl w:val="D55498C0"/>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EAD0D75"/>
    <w:multiLevelType w:val="singleLevel"/>
    <w:tmpl w:val="351A9FC2"/>
    <w:lvl w:ilvl="0">
      <w:start w:val="1"/>
      <w:numFmt w:val="bullet"/>
      <w:lvlText w:val="■"/>
      <w:lvlJc w:val="left"/>
      <w:pPr>
        <w:ind w:left="720" w:hanging="360"/>
      </w:pPr>
      <w:rPr>
        <w:rFonts w:ascii="Arial" w:hAnsi="Arial" w:hint="default"/>
        <w:b/>
        <w:sz w:val="28"/>
        <w:szCs w:val="28"/>
      </w:rPr>
    </w:lvl>
  </w:abstractNum>
  <w:num w:numId="1">
    <w:abstractNumId w:val="38"/>
  </w:num>
  <w:num w:numId="2">
    <w:abstractNumId w:val="12"/>
  </w:num>
  <w:num w:numId="3">
    <w:abstractNumId w:val="26"/>
  </w:num>
  <w:num w:numId="4">
    <w:abstractNumId w:val="36"/>
  </w:num>
  <w:num w:numId="5">
    <w:abstractNumId w:val="36"/>
  </w:num>
  <w:num w:numId="6">
    <w:abstractNumId w:val="0"/>
  </w:num>
  <w:num w:numId="7">
    <w:abstractNumId w:val="0"/>
  </w:num>
  <w:num w:numId="8">
    <w:abstractNumId w:val="36"/>
  </w:num>
  <w:num w:numId="9">
    <w:abstractNumId w:val="5"/>
  </w:num>
  <w:num w:numId="10">
    <w:abstractNumId w:val="1"/>
  </w:num>
  <w:num w:numId="11">
    <w:abstractNumId w:val="9"/>
  </w:num>
  <w:num w:numId="12">
    <w:abstractNumId w:val="29"/>
  </w:num>
  <w:num w:numId="13">
    <w:abstractNumId w:val="31"/>
  </w:num>
  <w:num w:numId="14">
    <w:abstractNumId w:val="10"/>
  </w:num>
  <w:num w:numId="15">
    <w:abstractNumId w:val="36"/>
  </w:num>
  <w:num w:numId="16">
    <w:abstractNumId w:val="34"/>
  </w:num>
  <w:num w:numId="17">
    <w:abstractNumId w:val="36"/>
  </w:num>
  <w:num w:numId="18">
    <w:abstractNumId w:val="32"/>
  </w:num>
  <w:num w:numId="19">
    <w:abstractNumId w:val="2"/>
  </w:num>
  <w:num w:numId="20">
    <w:abstractNumId w:val="40"/>
  </w:num>
  <w:num w:numId="21">
    <w:abstractNumId w:val="25"/>
  </w:num>
  <w:num w:numId="22">
    <w:abstractNumId w:val="19"/>
  </w:num>
  <w:num w:numId="23">
    <w:abstractNumId w:val="14"/>
  </w:num>
  <w:num w:numId="24">
    <w:abstractNumId w:val="17"/>
  </w:num>
  <w:num w:numId="25">
    <w:abstractNumId w:val="7"/>
  </w:num>
  <w:num w:numId="26">
    <w:abstractNumId w:val="22"/>
  </w:num>
  <w:num w:numId="27">
    <w:abstractNumId w:val="35"/>
  </w:num>
  <w:num w:numId="28">
    <w:abstractNumId w:val="16"/>
  </w:num>
  <w:num w:numId="29">
    <w:abstractNumId w:val="6"/>
  </w:num>
  <w:num w:numId="30">
    <w:abstractNumId w:val="8"/>
  </w:num>
  <w:num w:numId="31">
    <w:abstractNumId w:val="37"/>
  </w:num>
  <w:num w:numId="32">
    <w:abstractNumId w:val="39"/>
  </w:num>
  <w:num w:numId="33">
    <w:abstractNumId w:val="28"/>
  </w:num>
  <w:num w:numId="34">
    <w:abstractNumId w:val="24"/>
  </w:num>
  <w:num w:numId="35">
    <w:abstractNumId w:val="3"/>
  </w:num>
  <w:num w:numId="36">
    <w:abstractNumId w:val="30"/>
  </w:num>
  <w:num w:numId="37">
    <w:abstractNumId w:val="11"/>
  </w:num>
  <w:num w:numId="38">
    <w:abstractNumId w:val="4"/>
  </w:num>
  <w:num w:numId="39">
    <w:abstractNumId w:val="33"/>
  </w:num>
  <w:num w:numId="40">
    <w:abstractNumId w:val="23"/>
  </w:num>
  <w:num w:numId="41">
    <w:abstractNumId w:val="21"/>
  </w:num>
  <w:num w:numId="42">
    <w:abstractNumId w:val="36"/>
  </w:num>
  <w:num w:numId="43">
    <w:abstractNumId w:val="36"/>
  </w:num>
  <w:num w:numId="44">
    <w:abstractNumId w:val="20"/>
  </w:num>
  <w:num w:numId="45">
    <w:abstractNumId w:val="18"/>
  </w:num>
  <w:num w:numId="46">
    <w:abstractNumId w:val="15"/>
  </w:num>
  <w:num w:numId="47">
    <w:abstractNumId w:val="13"/>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1B5"/>
    <w:rsid w:val="00025347"/>
    <w:rsid w:val="000366D8"/>
    <w:rsid w:val="00056502"/>
    <w:rsid w:val="0006020E"/>
    <w:rsid w:val="00066376"/>
    <w:rsid w:val="000D668F"/>
    <w:rsid w:val="00135719"/>
    <w:rsid w:val="001570BA"/>
    <w:rsid w:val="00175A3F"/>
    <w:rsid w:val="001779C0"/>
    <w:rsid w:val="001C675D"/>
    <w:rsid w:val="001D00D9"/>
    <w:rsid w:val="001D08F9"/>
    <w:rsid w:val="001F6CE6"/>
    <w:rsid w:val="002726E2"/>
    <w:rsid w:val="00287C46"/>
    <w:rsid w:val="002A4711"/>
    <w:rsid w:val="00343C14"/>
    <w:rsid w:val="00356DF9"/>
    <w:rsid w:val="00374F73"/>
    <w:rsid w:val="003F3D42"/>
    <w:rsid w:val="00405B6D"/>
    <w:rsid w:val="00412581"/>
    <w:rsid w:val="00422C22"/>
    <w:rsid w:val="004441B5"/>
    <w:rsid w:val="00454FBC"/>
    <w:rsid w:val="004568C9"/>
    <w:rsid w:val="004809AB"/>
    <w:rsid w:val="004C546C"/>
    <w:rsid w:val="004D5FF3"/>
    <w:rsid w:val="00534346"/>
    <w:rsid w:val="00554C90"/>
    <w:rsid w:val="00575D01"/>
    <w:rsid w:val="005837A4"/>
    <w:rsid w:val="005A257F"/>
    <w:rsid w:val="005B3156"/>
    <w:rsid w:val="005D549F"/>
    <w:rsid w:val="00613933"/>
    <w:rsid w:val="00620D2B"/>
    <w:rsid w:val="0065684E"/>
    <w:rsid w:val="006D5C6F"/>
    <w:rsid w:val="006E7119"/>
    <w:rsid w:val="00704725"/>
    <w:rsid w:val="00721CC4"/>
    <w:rsid w:val="00730D49"/>
    <w:rsid w:val="00734E63"/>
    <w:rsid w:val="0074375A"/>
    <w:rsid w:val="00777AAE"/>
    <w:rsid w:val="007A4FAC"/>
    <w:rsid w:val="007A7923"/>
    <w:rsid w:val="007B07C3"/>
    <w:rsid w:val="007F3F5E"/>
    <w:rsid w:val="0081025B"/>
    <w:rsid w:val="00821288"/>
    <w:rsid w:val="00827F94"/>
    <w:rsid w:val="0085052C"/>
    <w:rsid w:val="008538B5"/>
    <w:rsid w:val="00860ADB"/>
    <w:rsid w:val="008765D1"/>
    <w:rsid w:val="00880949"/>
    <w:rsid w:val="00880E0F"/>
    <w:rsid w:val="008A2653"/>
    <w:rsid w:val="008F51AB"/>
    <w:rsid w:val="008F5ECC"/>
    <w:rsid w:val="008F7553"/>
    <w:rsid w:val="0090160A"/>
    <w:rsid w:val="009050F4"/>
    <w:rsid w:val="009313D9"/>
    <w:rsid w:val="00966E1B"/>
    <w:rsid w:val="009766FB"/>
    <w:rsid w:val="00A00670"/>
    <w:rsid w:val="00A616A2"/>
    <w:rsid w:val="00A92B17"/>
    <w:rsid w:val="00A96291"/>
    <w:rsid w:val="00AF2A48"/>
    <w:rsid w:val="00B03C45"/>
    <w:rsid w:val="00B048D8"/>
    <w:rsid w:val="00B05DC1"/>
    <w:rsid w:val="00B07169"/>
    <w:rsid w:val="00B426F8"/>
    <w:rsid w:val="00B4316F"/>
    <w:rsid w:val="00B9736E"/>
    <w:rsid w:val="00BA6393"/>
    <w:rsid w:val="00BA6B39"/>
    <w:rsid w:val="00BB1121"/>
    <w:rsid w:val="00BB16E8"/>
    <w:rsid w:val="00BC3763"/>
    <w:rsid w:val="00BC7616"/>
    <w:rsid w:val="00C16948"/>
    <w:rsid w:val="00C57878"/>
    <w:rsid w:val="00C65E57"/>
    <w:rsid w:val="00CA2134"/>
    <w:rsid w:val="00D03911"/>
    <w:rsid w:val="00D1294F"/>
    <w:rsid w:val="00D175DA"/>
    <w:rsid w:val="00D42175"/>
    <w:rsid w:val="00D477AC"/>
    <w:rsid w:val="00D966EE"/>
    <w:rsid w:val="00DC4DA8"/>
    <w:rsid w:val="00E0335A"/>
    <w:rsid w:val="00E20B35"/>
    <w:rsid w:val="00E22138"/>
    <w:rsid w:val="00E413BD"/>
    <w:rsid w:val="00E42254"/>
    <w:rsid w:val="00E96CE3"/>
    <w:rsid w:val="00F073D3"/>
    <w:rsid w:val="00F51821"/>
    <w:rsid w:val="00F65022"/>
    <w:rsid w:val="00F73439"/>
    <w:rsid w:val="00F9446F"/>
    <w:rsid w:val="00F9682D"/>
    <w:rsid w:val="00FB3352"/>
    <w:rsid w:val="00FB7DB3"/>
    <w:rsid w:val="00FC52D4"/>
    <w:rsid w:val="00FD1E35"/>
    <w:rsid w:val="00FE47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o:shapelayout v:ext="edit">
      <o:idmap v:ext="edit" data="1"/>
    </o:shapelayout>
  </w:shapeDefaults>
  <w:decimalSymbol w:val="."/>
  <w:listSeparator w:val=","/>
  <w15:docId w15:val="{F9989794-21FE-408A-B7BB-82D20E1C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iPriority w:val="9"/>
    <w:semiHidden/>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qFormat/>
    <w:rsid w:val="0081025B"/>
    <w:pPr>
      <w:numPr>
        <w:numId w:val="4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4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table" w:styleId="TableGrid">
    <w:name w:val="Table Grid"/>
    <w:basedOn w:val="TableNormal"/>
    <w:uiPriority w:val="59"/>
    <w:rsid w:val="008F5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AODA_STYLESET_BOOK_FORMAT_2019_12_10</Template>
  <TotalTime>17</TotalTime>
  <Pages>14</Pages>
  <Words>4089</Words>
  <Characters>20483</Characters>
  <Application>Microsoft Office Word</Application>
  <DocSecurity>0</DocSecurity>
  <Lines>170</Lines>
  <Paragraphs>49</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24523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Vaginal Hysterectomy with Anterior/Posterior Repair</dc:title>
  <dc:creator>MIS</dc:creator>
  <cp:lastModifiedBy>Spence, Kelly</cp:lastModifiedBy>
  <cp:revision>21</cp:revision>
  <cp:lastPrinted>2019-12-03T12:31:00Z</cp:lastPrinted>
  <dcterms:created xsi:type="dcterms:W3CDTF">2019-12-18T21:01:00Z</dcterms:created>
  <dcterms:modified xsi:type="dcterms:W3CDTF">2020-01-23T21:13:00Z</dcterms:modified>
</cp:coreProperties>
</file>